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page" w:horzAnchor="margin" w:tblpY="1126"/>
        <w:tblW w:w="5000" w:type="pct"/>
        <w:tblLook w:val="04A0" w:firstRow="1" w:lastRow="0" w:firstColumn="1" w:lastColumn="0" w:noHBand="0" w:noVBand="1"/>
      </w:tblPr>
      <w:tblGrid>
        <w:gridCol w:w="5865"/>
        <w:gridCol w:w="6845"/>
        <w:gridCol w:w="1294"/>
      </w:tblGrid>
      <w:tr w:rsidRPr="0036668A" w:rsidR="0036668A" w:rsidTr="45AD701C" w14:paraId="2BC3E9BA" w14:textId="77777777">
        <w:trPr>
          <w:trHeight w:val="426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36668A" w:rsidR="0036668A" w:rsidP="00E71C26" w:rsidRDefault="0036668A" w14:paraId="3D637673" w14:textId="7D4B2AA4">
            <w:pPr>
              <w:pStyle w:val="NKBVKop1"/>
              <w:framePr w:hSpace="0" w:wrap="auto" w:hAnchor="text" w:vAnchor="margin" w:yAlign="inline"/>
            </w:pPr>
            <w:r>
              <w:t>Voorblad PVB</w:t>
            </w:r>
            <w:r w:rsidR="00F41BCD">
              <w:t xml:space="preserve"> </w:t>
            </w:r>
            <w:r w:rsidR="00D966F6">
              <w:t>Jury 3 Nationaal</w:t>
            </w:r>
          </w:p>
        </w:tc>
      </w:tr>
      <w:tr w:rsidRPr="0036668A" w:rsidR="0036668A" w:rsidTr="45AD701C" w14:paraId="521BC184" w14:textId="77777777">
        <w:tc>
          <w:tcPr>
            <w:tcW w:w="2094" w:type="pct"/>
            <w:tcBorders>
              <w:top w:val="single" w:color="auto" w:sz="4" w:space="0"/>
            </w:tcBorders>
            <w:shd w:val="clear" w:color="auto" w:fill="E7E6E6" w:themeFill="background2"/>
            <w:tcMar/>
          </w:tcPr>
          <w:p w:rsidRPr="00D966F6" w:rsidR="0036668A" w:rsidP="00E71C26" w:rsidRDefault="0036668A" w14:paraId="15EA5725" w14:textId="77777777">
            <w:pPr>
              <w:rPr>
                <w:b/>
                <w:bCs/>
                <w:sz w:val="18"/>
                <w:szCs w:val="18"/>
              </w:rPr>
            </w:pPr>
            <w:r w:rsidRPr="00D966F6">
              <w:rPr>
                <w:b/>
                <w:bCs/>
                <w:sz w:val="18"/>
                <w:szCs w:val="18"/>
              </w:rPr>
              <w:t>Datum:</w:t>
            </w:r>
          </w:p>
          <w:p w:rsidRPr="00D966F6" w:rsidR="0036668A" w:rsidP="00E71C26" w:rsidRDefault="0036668A" w14:paraId="5A1DE05C" w14:textId="77777777">
            <w:pPr>
              <w:rPr>
                <w:b/>
                <w:bCs/>
                <w:sz w:val="18"/>
                <w:szCs w:val="18"/>
              </w:rPr>
            </w:pPr>
            <w:r w:rsidRPr="00D966F6">
              <w:rPr>
                <w:b/>
                <w:bCs/>
                <w:sz w:val="18"/>
                <w:szCs w:val="18"/>
              </w:rPr>
              <w:t>Naam beoordelaar:</w:t>
            </w:r>
          </w:p>
          <w:p w:rsidRPr="00D966F6" w:rsidR="0036668A" w:rsidP="00E71C26" w:rsidRDefault="0036668A" w14:paraId="473512EC" w14:textId="77777777">
            <w:pPr>
              <w:rPr>
                <w:b/>
                <w:bCs/>
                <w:sz w:val="18"/>
                <w:szCs w:val="18"/>
              </w:rPr>
            </w:pPr>
            <w:r w:rsidRPr="00D966F6">
              <w:rPr>
                <w:b/>
                <w:bCs/>
                <w:sz w:val="18"/>
                <w:szCs w:val="18"/>
              </w:rPr>
              <w:t>Lidnummer beoordelaar:</w:t>
            </w:r>
          </w:p>
        </w:tc>
        <w:tc>
          <w:tcPr>
            <w:tcW w:w="2906" w:type="pct"/>
            <w:gridSpan w:val="2"/>
            <w:tcBorders>
              <w:top w:val="single" w:color="auto" w:sz="4" w:space="0"/>
            </w:tcBorders>
            <w:shd w:val="clear" w:color="auto" w:fill="E7E6E6" w:themeFill="background2"/>
            <w:tcMar/>
          </w:tcPr>
          <w:p w:rsidRPr="00013CB4" w:rsidR="0036668A" w:rsidP="00E71C26" w:rsidRDefault="0036668A" w14:paraId="5A23B7FB" w14:textId="77777777">
            <w:pPr>
              <w:rPr>
                <w:b/>
                <w:bCs/>
                <w:sz w:val="18"/>
                <w:szCs w:val="18"/>
              </w:rPr>
            </w:pPr>
            <w:r w:rsidRPr="00013CB4">
              <w:rPr>
                <w:b/>
                <w:bCs/>
                <w:sz w:val="18"/>
                <w:szCs w:val="18"/>
              </w:rPr>
              <w:t>Naam kandidaat:</w:t>
            </w:r>
          </w:p>
          <w:p w:rsidRPr="00013CB4" w:rsidR="0036668A" w:rsidP="00E71C26" w:rsidRDefault="0036668A" w14:paraId="275606A1" w14:textId="77777777">
            <w:pPr>
              <w:rPr>
                <w:b/>
                <w:bCs/>
                <w:sz w:val="18"/>
                <w:szCs w:val="18"/>
              </w:rPr>
            </w:pPr>
          </w:p>
          <w:p w:rsidRPr="00013CB4" w:rsidR="0036668A" w:rsidP="00E71C26" w:rsidRDefault="0036668A" w14:paraId="2A491E4A" w14:textId="77777777">
            <w:pPr>
              <w:rPr>
                <w:b/>
                <w:bCs/>
                <w:sz w:val="18"/>
                <w:szCs w:val="18"/>
              </w:rPr>
            </w:pPr>
            <w:r w:rsidRPr="00013CB4">
              <w:rPr>
                <w:b/>
                <w:bCs/>
                <w:sz w:val="18"/>
                <w:szCs w:val="18"/>
              </w:rPr>
              <w:t>Lidnummer kandidaat:</w:t>
            </w:r>
          </w:p>
        </w:tc>
      </w:tr>
      <w:tr w:rsidRPr="0036668A" w:rsidR="00CC3E62" w:rsidTr="45AD701C" w14:paraId="31974BD5" w14:textId="77777777">
        <w:tc>
          <w:tcPr>
            <w:tcW w:w="4538" w:type="pct"/>
            <w:gridSpan w:val="2"/>
            <w:tcMar/>
          </w:tcPr>
          <w:p w:rsidRPr="00D966F6" w:rsidR="00CC3E62" w:rsidP="00E71C26" w:rsidRDefault="00CC3E62" w14:paraId="0DDBCD7B" w14:textId="77777777">
            <w:pPr>
              <w:rPr>
                <w:b/>
                <w:bCs/>
                <w:sz w:val="18"/>
                <w:szCs w:val="18"/>
              </w:rPr>
            </w:pPr>
            <w:r w:rsidRPr="00D966F6">
              <w:rPr>
                <w:b/>
                <w:bCs/>
                <w:sz w:val="18"/>
                <w:szCs w:val="18"/>
              </w:rPr>
              <w:t>Afnamecondities</w:t>
            </w:r>
          </w:p>
        </w:tc>
        <w:tc>
          <w:tcPr>
            <w:tcW w:w="462" w:type="pct"/>
            <w:tcMar/>
            <w:vAlign w:val="center"/>
          </w:tcPr>
          <w:p w:rsidRPr="00013CB4" w:rsidR="00CC3E62" w:rsidP="00E71C26" w:rsidRDefault="00CC3E62" w14:paraId="4466AA12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013CB4">
              <w:rPr>
                <w:b/>
                <w:bCs/>
                <w:sz w:val="18"/>
                <w:szCs w:val="18"/>
              </w:rPr>
              <w:t>Voldaan</w:t>
            </w:r>
          </w:p>
        </w:tc>
      </w:tr>
      <w:tr w:rsidRPr="0036668A" w:rsidR="00D966F6" w:rsidTr="45AD701C" w14:paraId="30A7B858" w14:textId="77777777">
        <w:tc>
          <w:tcPr>
            <w:tcW w:w="4538" w:type="pct"/>
            <w:gridSpan w:val="2"/>
            <w:tcMar/>
          </w:tcPr>
          <w:p w:rsidRPr="00D966F6" w:rsidR="00D966F6" w:rsidP="00E71C26" w:rsidRDefault="00D966F6" w14:paraId="3483A3C1" w14:textId="3AB653D9">
            <w:pPr>
              <w:rPr>
                <w:sz w:val="18"/>
                <w:szCs w:val="18"/>
              </w:rPr>
            </w:pPr>
            <w:r w:rsidRPr="00D966F6">
              <w:rPr>
                <w:sz w:val="18"/>
                <w:szCs w:val="18"/>
              </w:rPr>
              <w:t>Het portfolio is compleet</w:t>
            </w:r>
          </w:p>
        </w:tc>
        <w:sdt>
          <w:sdtPr>
            <w:rPr>
              <w:sz w:val="18"/>
              <w:szCs w:val="18"/>
            </w:rPr>
            <w:id w:val="-222137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Mar/>
                <w:vAlign w:val="center"/>
              </w:tcPr>
              <w:p w:rsidRPr="00013CB4" w:rsidR="00D966F6" w:rsidP="00E71C26" w:rsidRDefault="00D966F6" w14:paraId="392DE49A" w14:textId="77777777">
                <w:pPr>
                  <w:jc w:val="center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p>
            </w:tc>
          </w:sdtContent>
          <w:sdtEndPr>
            <w:rPr>
              <w:sz w:val="18"/>
              <w:szCs w:val="18"/>
            </w:rPr>
          </w:sdtEndPr>
        </w:sdt>
      </w:tr>
      <w:tr w:rsidRPr="0036668A" w:rsidR="00CD20C1" w:rsidTr="45AD701C" w14:paraId="76F3291D" w14:textId="77777777">
        <w:tc>
          <w:tcPr>
            <w:tcW w:w="4538" w:type="pct"/>
            <w:gridSpan w:val="2"/>
            <w:tcMar/>
          </w:tcPr>
          <w:p w:rsidRPr="00CD20C1" w:rsidR="00CD20C1" w:rsidP="00E71C26" w:rsidRDefault="00CD20C1" w14:paraId="0885C42B" w14:textId="1D8E4CA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Vul in:</w:t>
            </w:r>
            <w:r w:rsidRPr="00CD20C1">
              <w:rPr>
                <w:b/>
                <w:bCs/>
                <w:sz w:val="18"/>
                <w:szCs w:val="18"/>
              </w:rPr>
              <w:t xml:space="preserve"> lead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CD20C1">
              <w:rPr>
                <w:b/>
                <w:bCs/>
                <w:sz w:val="18"/>
                <w:szCs w:val="18"/>
              </w:rPr>
              <w:t>boulder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CD20C1">
              <w:rPr>
                <w:b/>
                <w:bCs/>
                <w:sz w:val="18"/>
                <w:szCs w:val="18"/>
              </w:rPr>
              <w:t>para- of ijsklimmen</w:t>
            </w:r>
          </w:p>
        </w:tc>
        <w:tc>
          <w:tcPr>
            <w:tcW w:w="462" w:type="pct"/>
            <w:tcMar/>
            <w:vAlign w:val="center"/>
          </w:tcPr>
          <w:p w:rsidR="00CD20C1" w:rsidP="00E71C26" w:rsidRDefault="00CD20C1" w14:paraId="0EC35727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Pr="0036668A" w:rsidR="0036668A" w:rsidTr="45AD701C" w14:paraId="4B352175" w14:textId="77777777">
        <w:tc>
          <w:tcPr>
            <w:tcW w:w="2094" w:type="pct"/>
            <w:tcMar/>
          </w:tcPr>
          <w:p w:rsidRPr="00D966F6" w:rsidR="0036668A" w:rsidP="00E71C26" w:rsidRDefault="0036668A" w14:paraId="384309E0" w14:textId="77777777">
            <w:pPr>
              <w:rPr>
                <w:b/>
                <w:bCs/>
                <w:sz w:val="18"/>
                <w:szCs w:val="18"/>
              </w:rPr>
            </w:pPr>
            <w:r w:rsidRPr="00D966F6">
              <w:rPr>
                <w:b/>
                <w:bCs/>
                <w:sz w:val="18"/>
                <w:szCs w:val="18"/>
              </w:rPr>
              <w:t>Kerntaak</w:t>
            </w:r>
          </w:p>
        </w:tc>
        <w:tc>
          <w:tcPr>
            <w:tcW w:w="2444" w:type="pct"/>
            <w:tcMar/>
          </w:tcPr>
          <w:p w:rsidRPr="00090D5C" w:rsidR="0036668A" w:rsidP="00E71C26" w:rsidRDefault="0036668A" w14:paraId="7EDEB169" w14:textId="77777777">
            <w:pPr>
              <w:rPr>
                <w:b/>
                <w:bCs/>
                <w:sz w:val="18"/>
                <w:szCs w:val="18"/>
              </w:rPr>
            </w:pPr>
            <w:r w:rsidRPr="00090D5C">
              <w:rPr>
                <w:b/>
                <w:bCs/>
                <w:sz w:val="18"/>
                <w:szCs w:val="18"/>
              </w:rPr>
              <w:t>Werkproces</w:t>
            </w:r>
            <w:r w:rsidRPr="00090D5C" w:rsidR="00090D5C">
              <w:rPr>
                <w:b/>
                <w:bCs/>
                <w:sz w:val="18"/>
                <w:szCs w:val="18"/>
              </w:rPr>
              <w:t>sen</w:t>
            </w:r>
          </w:p>
        </w:tc>
        <w:tc>
          <w:tcPr>
            <w:tcW w:w="462" w:type="pct"/>
            <w:tcMar/>
            <w:vAlign w:val="center"/>
          </w:tcPr>
          <w:p w:rsidRPr="00013CB4" w:rsidR="0036668A" w:rsidP="00E71C26" w:rsidRDefault="002F64DC" w14:paraId="4048FD9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013CB4">
              <w:rPr>
                <w:b/>
                <w:bCs/>
                <w:sz w:val="18"/>
                <w:szCs w:val="18"/>
              </w:rPr>
              <w:t>Voldaan</w:t>
            </w:r>
          </w:p>
        </w:tc>
      </w:tr>
      <w:tr w:rsidRPr="0036668A" w:rsidR="00D966F6" w:rsidTr="45AD701C" w14:paraId="1DDF9ED4" w14:textId="77777777">
        <w:tc>
          <w:tcPr>
            <w:tcW w:w="2094" w:type="pct"/>
            <w:vMerge w:val="restart"/>
            <w:tcMar/>
          </w:tcPr>
          <w:p w:rsidRPr="00D966F6" w:rsidR="00D966F6" w:rsidP="00D966F6" w:rsidRDefault="00D966F6" w14:paraId="505167A9" w14:textId="19B5F438">
            <w:pPr>
              <w:rPr>
                <w:sz w:val="18"/>
                <w:szCs w:val="18"/>
              </w:rPr>
            </w:pPr>
            <w:r w:rsidRPr="00D966F6">
              <w:rPr>
                <w:sz w:val="18"/>
                <w:szCs w:val="18"/>
              </w:rPr>
              <w:t>3.1 Jureren van wedstrijden</w:t>
            </w:r>
          </w:p>
        </w:tc>
        <w:tc>
          <w:tcPr>
            <w:tcW w:w="2444" w:type="pct"/>
            <w:tcMar/>
          </w:tcPr>
          <w:p w:rsidRPr="00D966F6" w:rsidR="00D966F6" w:rsidP="00D966F6" w:rsidRDefault="00D966F6" w14:paraId="5E029649" w14:textId="578CDAD5">
            <w:pPr>
              <w:rPr>
                <w:sz w:val="18"/>
                <w:szCs w:val="18"/>
                <w:highlight w:val="yellow"/>
              </w:rPr>
            </w:pPr>
            <w:r w:rsidRPr="00D966F6">
              <w:rPr>
                <w:sz w:val="18"/>
                <w:szCs w:val="18"/>
              </w:rPr>
              <w:t>3.1.1 Bereidt zich voor op wedstrijden</w:t>
            </w:r>
          </w:p>
        </w:tc>
        <w:sdt>
          <w:sdtPr>
            <w:rPr>
              <w:sz w:val="18"/>
              <w:szCs w:val="18"/>
            </w:rPr>
            <w:id w:val="99458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Mar/>
                <w:vAlign w:val="center"/>
              </w:tcPr>
              <w:p w:rsidRPr="00013CB4" w:rsidR="00D966F6" w:rsidP="00D966F6" w:rsidRDefault="00D966F6" w14:paraId="244C4AD5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013CB4"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p>
            </w:tc>
          </w:sdtContent>
          <w:sdtEndPr>
            <w:rPr>
              <w:sz w:val="18"/>
              <w:szCs w:val="18"/>
            </w:rPr>
          </w:sdtEndPr>
        </w:sdt>
      </w:tr>
      <w:tr w:rsidRPr="0036668A" w:rsidR="00D966F6" w:rsidTr="45AD701C" w14:paraId="5CD52216" w14:textId="77777777">
        <w:tc>
          <w:tcPr>
            <w:tcW w:w="2094" w:type="pct"/>
            <w:vMerge/>
            <w:tcMar/>
          </w:tcPr>
          <w:p w:rsidRPr="00090D5C" w:rsidR="00D966F6" w:rsidP="00D966F6" w:rsidRDefault="00D966F6" w14:paraId="26DCEF80" w14:textId="7777777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44" w:type="pct"/>
            <w:tcMar/>
          </w:tcPr>
          <w:p w:rsidRPr="00D966F6" w:rsidR="00D966F6" w:rsidP="00D966F6" w:rsidRDefault="00D966F6" w14:paraId="04DCDC18" w14:textId="01F19C12">
            <w:pPr>
              <w:rPr>
                <w:sz w:val="18"/>
                <w:szCs w:val="18"/>
                <w:highlight w:val="yellow"/>
              </w:rPr>
            </w:pPr>
            <w:r w:rsidRPr="00D966F6">
              <w:rPr>
                <w:sz w:val="18"/>
                <w:szCs w:val="18"/>
              </w:rPr>
              <w:t>3.1.2 Past de regels toe</w:t>
            </w:r>
          </w:p>
        </w:tc>
        <w:sdt>
          <w:sdtPr>
            <w:rPr>
              <w:sz w:val="18"/>
              <w:szCs w:val="18"/>
            </w:rPr>
            <w:id w:val="1431305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Mar/>
                <w:vAlign w:val="center"/>
              </w:tcPr>
              <w:p w:rsidRPr="00013CB4" w:rsidR="00D966F6" w:rsidP="00D966F6" w:rsidRDefault="00D966F6" w14:paraId="27F428FC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013CB4"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p>
            </w:tc>
          </w:sdtContent>
          <w:sdtEndPr>
            <w:rPr>
              <w:sz w:val="18"/>
              <w:szCs w:val="18"/>
            </w:rPr>
          </w:sdtEndPr>
        </w:sdt>
      </w:tr>
      <w:tr w:rsidRPr="0036668A" w:rsidR="00D966F6" w:rsidTr="45AD701C" w14:paraId="2EA0853C" w14:textId="77777777">
        <w:tc>
          <w:tcPr>
            <w:tcW w:w="2094" w:type="pct"/>
            <w:vMerge/>
            <w:tcMar/>
          </w:tcPr>
          <w:p w:rsidRPr="00090D5C" w:rsidR="00D966F6" w:rsidP="00D966F6" w:rsidRDefault="00D966F6" w14:paraId="77899E53" w14:textId="7777777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44" w:type="pct"/>
            <w:tcMar/>
          </w:tcPr>
          <w:p w:rsidRPr="00D966F6" w:rsidR="00D966F6" w:rsidP="00D966F6" w:rsidRDefault="00D966F6" w14:paraId="758BCB6A" w14:textId="0147908C">
            <w:pPr>
              <w:rPr>
                <w:sz w:val="18"/>
                <w:szCs w:val="18"/>
                <w:highlight w:val="yellow"/>
              </w:rPr>
            </w:pPr>
            <w:r w:rsidRPr="00D966F6">
              <w:rPr>
                <w:sz w:val="18"/>
                <w:szCs w:val="18"/>
              </w:rPr>
              <w:t>3.1.3 Begeleidt wedstrijden</w:t>
            </w:r>
          </w:p>
        </w:tc>
        <w:sdt>
          <w:sdtPr>
            <w:rPr>
              <w:sz w:val="18"/>
              <w:szCs w:val="18"/>
            </w:rPr>
            <w:id w:val="-2121825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Mar/>
                <w:vAlign w:val="center"/>
              </w:tcPr>
              <w:p w:rsidRPr="00013CB4" w:rsidR="00D966F6" w:rsidP="00D966F6" w:rsidRDefault="00D966F6" w14:paraId="0F0785B1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013CB4"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p>
            </w:tc>
          </w:sdtContent>
          <w:sdtEndPr>
            <w:rPr>
              <w:sz w:val="18"/>
              <w:szCs w:val="18"/>
            </w:rPr>
          </w:sdtEndPr>
        </w:sdt>
      </w:tr>
      <w:tr w:rsidRPr="0036668A" w:rsidR="00D966F6" w:rsidTr="45AD701C" w14:paraId="431D6ADB" w14:textId="77777777">
        <w:tc>
          <w:tcPr>
            <w:tcW w:w="2094" w:type="pct"/>
            <w:vMerge/>
            <w:tcMar/>
          </w:tcPr>
          <w:p w:rsidRPr="00090D5C" w:rsidR="00D966F6" w:rsidP="00D966F6" w:rsidRDefault="00D966F6" w14:paraId="5F240F89" w14:textId="7777777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44" w:type="pct"/>
            <w:tcMar/>
          </w:tcPr>
          <w:p w:rsidRPr="00D966F6" w:rsidR="00D966F6" w:rsidP="00D966F6" w:rsidRDefault="00D966F6" w14:paraId="0574D237" w14:textId="3EBDC2FE">
            <w:pPr>
              <w:rPr>
                <w:sz w:val="18"/>
                <w:szCs w:val="18"/>
                <w:highlight w:val="yellow"/>
              </w:rPr>
            </w:pPr>
            <w:r w:rsidRPr="00D966F6">
              <w:rPr>
                <w:sz w:val="18"/>
                <w:szCs w:val="18"/>
              </w:rPr>
              <w:t>3.1.4 Leiden van de isolatie</w:t>
            </w:r>
          </w:p>
        </w:tc>
        <w:sdt>
          <w:sdtPr>
            <w:rPr>
              <w:sz w:val="18"/>
              <w:szCs w:val="18"/>
            </w:rPr>
            <w:id w:val="-1633470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Mar/>
                <w:vAlign w:val="center"/>
              </w:tcPr>
              <w:p w:rsidRPr="00013CB4" w:rsidR="00D966F6" w:rsidP="00D966F6" w:rsidRDefault="00D966F6" w14:paraId="6DB13A7B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013CB4"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p>
            </w:tc>
          </w:sdtContent>
          <w:sdtEndPr>
            <w:rPr>
              <w:sz w:val="18"/>
              <w:szCs w:val="18"/>
            </w:rPr>
          </w:sdtEndPr>
        </w:sdt>
      </w:tr>
      <w:tr w:rsidRPr="0036668A" w:rsidR="00D966F6" w:rsidTr="45AD701C" w14:paraId="06BAD6BE" w14:textId="77777777">
        <w:tc>
          <w:tcPr>
            <w:tcW w:w="2094" w:type="pct"/>
            <w:vMerge/>
            <w:tcMar/>
          </w:tcPr>
          <w:p w:rsidRPr="00090D5C" w:rsidR="00D966F6" w:rsidP="00D966F6" w:rsidRDefault="00D966F6" w14:paraId="5A993C3B" w14:textId="77777777">
            <w:pPr>
              <w:rPr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444" w:type="pct"/>
            <w:tcMar/>
          </w:tcPr>
          <w:p w:rsidRPr="00D966F6" w:rsidR="00D966F6" w:rsidP="00D966F6" w:rsidRDefault="00D966F6" w14:paraId="43A89A1F" w14:textId="5E3F2D1E">
            <w:pPr>
              <w:rPr>
                <w:rStyle w:val="normaltextrun"/>
                <w:rFonts w:cs="Segoe UI"/>
                <w:b w:val="1"/>
                <w:bCs w:val="1"/>
                <w:sz w:val="18"/>
                <w:szCs w:val="18"/>
                <w:highlight w:val="yellow"/>
              </w:rPr>
            </w:pPr>
            <w:r w:rsidRPr="45AD701C" w:rsidR="00D966F6">
              <w:rPr>
                <w:sz w:val="18"/>
                <w:szCs w:val="18"/>
              </w:rPr>
              <w:t>3.1.5 Communiceert met sporters en coaches</w:t>
            </w:r>
          </w:p>
        </w:tc>
        <w:sdt>
          <w:sdtPr>
            <w:rPr>
              <w:sz w:val="18"/>
              <w:szCs w:val="18"/>
            </w:rPr>
            <w:id w:val="2124336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Mar/>
                <w:vAlign w:val="center"/>
              </w:tcPr>
              <w:p w:rsidRPr="00090D5C" w:rsidR="00D966F6" w:rsidP="00D966F6" w:rsidRDefault="00D966F6" w14:paraId="362D6650" w14:textId="242DC544">
                <w:pPr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013CB4"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p>
            </w:tc>
          </w:sdtContent>
          <w:sdtEndPr>
            <w:rPr>
              <w:sz w:val="18"/>
              <w:szCs w:val="18"/>
            </w:rPr>
          </w:sdtEndPr>
        </w:sdt>
      </w:tr>
      <w:tr w:rsidRPr="0036668A" w:rsidR="00D966F6" w:rsidTr="45AD701C" w14:paraId="24A31FA0" w14:textId="77777777">
        <w:tc>
          <w:tcPr>
            <w:tcW w:w="2094" w:type="pct"/>
            <w:vMerge/>
            <w:tcMar/>
          </w:tcPr>
          <w:p w:rsidRPr="00090D5C" w:rsidR="00D966F6" w:rsidP="00D966F6" w:rsidRDefault="00D966F6" w14:paraId="48CCFC08" w14:textId="008C4F3D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44" w:type="pct"/>
            <w:tcMar/>
          </w:tcPr>
          <w:p w:rsidRPr="00D966F6" w:rsidR="00D966F6" w:rsidP="00D966F6" w:rsidRDefault="00D966F6" w14:paraId="7AEDA3E8" w14:textId="7607CE7D">
            <w:pPr>
              <w:rPr>
                <w:sz w:val="18"/>
                <w:szCs w:val="18"/>
                <w:highlight w:val="yellow"/>
              </w:rPr>
            </w:pPr>
            <w:r w:rsidRPr="00D966F6">
              <w:rPr>
                <w:sz w:val="18"/>
                <w:szCs w:val="18"/>
              </w:rPr>
              <w:t>3.1.6 Werkt samen met wedstrijdkader</w:t>
            </w:r>
          </w:p>
        </w:tc>
        <w:sdt>
          <w:sdtPr>
            <w:rPr>
              <w:sz w:val="18"/>
              <w:szCs w:val="18"/>
            </w:rPr>
            <w:id w:val="-999962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Mar/>
                <w:vAlign w:val="center"/>
              </w:tcPr>
              <w:p w:rsidRPr="00013CB4" w:rsidR="00D966F6" w:rsidP="00D966F6" w:rsidRDefault="00D966F6" w14:paraId="09B5F5CB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013CB4"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p>
            </w:tc>
          </w:sdtContent>
          <w:sdtEndPr>
            <w:rPr>
              <w:sz w:val="18"/>
              <w:szCs w:val="18"/>
            </w:rPr>
          </w:sdtEndPr>
        </w:sdt>
      </w:tr>
      <w:tr w:rsidRPr="0036668A" w:rsidR="00D966F6" w:rsidTr="45AD701C" w14:paraId="7211D147" w14:textId="77777777">
        <w:tc>
          <w:tcPr>
            <w:tcW w:w="2094" w:type="pct"/>
            <w:vMerge/>
            <w:tcMar/>
          </w:tcPr>
          <w:p w:rsidRPr="00090D5C" w:rsidR="00D966F6" w:rsidP="00D966F6" w:rsidRDefault="00D966F6" w14:paraId="2100FD6A" w14:textId="7777777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44" w:type="pct"/>
            <w:tcMar/>
          </w:tcPr>
          <w:p w:rsidRPr="00D966F6" w:rsidR="00D966F6" w:rsidP="00D966F6" w:rsidRDefault="00D966F6" w14:paraId="3E069F81" w14:textId="4D563DC3">
            <w:pPr>
              <w:rPr>
                <w:sz w:val="18"/>
                <w:szCs w:val="18"/>
                <w:highlight w:val="yellow"/>
              </w:rPr>
            </w:pPr>
            <w:r w:rsidRPr="00D966F6">
              <w:rPr>
                <w:sz w:val="18"/>
                <w:szCs w:val="18"/>
              </w:rPr>
              <w:t>3.1.7 Evalueert de wedstrijd en reflecteert op eigen handelen</w:t>
            </w:r>
          </w:p>
        </w:tc>
        <w:sdt>
          <w:sdtPr>
            <w:rPr>
              <w:sz w:val="18"/>
              <w:szCs w:val="18"/>
            </w:rPr>
            <w:id w:val="-15922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Mar/>
                <w:vAlign w:val="center"/>
              </w:tcPr>
              <w:p w:rsidRPr="00013CB4" w:rsidR="00D966F6" w:rsidP="00D966F6" w:rsidRDefault="00D966F6" w14:paraId="1F21E318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013CB4"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p>
            </w:tc>
          </w:sdtContent>
          <w:sdtEndPr>
            <w:rPr>
              <w:sz w:val="18"/>
              <w:szCs w:val="18"/>
            </w:rPr>
          </w:sdtEndPr>
        </w:sdt>
      </w:tr>
      <w:tr w:rsidRPr="0036668A" w:rsidR="00036B0B" w:rsidTr="45AD701C" w14:paraId="0FB2D36C" w14:textId="77777777">
        <w:tc>
          <w:tcPr>
            <w:tcW w:w="4538" w:type="pct"/>
            <w:gridSpan w:val="2"/>
            <w:tcBorders>
              <w:bottom w:val="nil"/>
              <w:right w:val="nil"/>
            </w:tcBorders>
            <w:shd w:val="clear" w:color="auto" w:fill="E7E6E6" w:themeFill="background2"/>
            <w:tcMar/>
          </w:tcPr>
          <w:p w:rsidR="00D966F6" w:rsidP="00E71C26" w:rsidRDefault="00D966F6" w14:paraId="0B0998EC" w14:textId="77777777">
            <w:pPr>
              <w:rPr>
                <w:b/>
                <w:bCs/>
                <w:sz w:val="18"/>
                <w:szCs w:val="18"/>
              </w:rPr>
            </w:pPr>
          </w:p>
          <w:p w:rsidRPr="00991289" w:rsidR="00036B0B" w:rsidP="00E71C26" w:rsidRDefault="00F927F1" w14:paraId="7DB30D13" w14:textId="0AF5995F">
            <w:pPr>
              <w:rPr>
                <w:rStyle w:val="normaltextrun"/>
                <w:b/>
                <w:bCs/>
                <w:sz w:val="18"/>
                <w:szCs w:val="18"/>
              </w:rPr>
            </w:pPr>
            <w:r w:rsidRPr="00013CB4">
              <w:rPr>
                <w:b/>
                <w:bCs/>
                <w:sz w:val="18"/>
                <w:szCs w:val="18"/>
              </w:rPr>
              <w:t>De kandidaat is geslaagd wanneer alle werkprocessen worden beheerst en daarmee zijn voldaan</w:t>
            </w:r>
          </w:p>
        </w:tc>
        <w:tc>
          <w:tcPr>
            <w:tcW w:w="462" w:type="pct"/>
            <w:tcBorders>
              <w:left w:val="nil"/>
              <w:bottom w:val="nil"/>
            </w:tcBorders>
            <w:shd w:val="clear" w:color="auto" w:fill="E7E6E6" w:themeFill="background2"/>
            <w:tcMar/>
            <w:vAlign w:val="center"/>
          </w:tcPr>
          <w:p w:rsidR="00036B0B" w:rsidP="00E71C26" w:rsidRDefault="00036B0B" w14:paraId="59098AD6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013CB4">
              <w:rPr>
                <w:b/>
                <w:bCs/>
                <w:sz w:val="18"/>
                <w:szCs w:val="18"/>
              </w:rPr>
              <w:t>Geslaagd</w:t>
            </w:r>
          </w:p>
          <w:sdt>
            <w:sdtPr>
              <w:rPr>
                <w:sz w:val="18"/>
                <w:szCs w:val="18"/>
              </w:rPr>
              <w:id w:val="-170036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Pr="00013CB4" w:rsidR="00D12327" w:rsidP="00E71C26" w:rsidRDefault="00D12327" w14:paraId="5E20142C" w14:textId="77777777">
                <w:pPr>
                  <w:jc w:val="center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p>
            </w:sdtContent>
            <w:sdtEndPr>
              <w:rPr>
                <w:sz w:val="18"/>
                <w:szCs w:val="18"/>
              </w:rPr>
            </w:sdtEndPr>
          </w:sdt>
        </w:tc>
      </w:tr>
      <w:tr w:rsidRPr="0036668A" w:rsidR="00036B0B" w:rsidTr="45AD701C" w14:paraId="7E6EF3B6" w14:textId="77777777">
        <w:trPr>
          <w:trHeight w:val="994"/>
        </w:trPr>
        <w:tc>
          <w:tcPr>
            <w:tcW w:w="4538" w:type="pct"/>
            <w:gridSpan w:val="2"/>
            <w:tcBorders>
              <w:top w:val="nil"/>
              <w:right w:val="nil"/>
            </w:tcBorders>
            <w:shd w:val="clear" w:color="auto" w:fill="E7E6E6" w:themeFill="background2"/>
            <w:tcMar/>
            <w:vAlign w:val="bottom"/>
          </w:tcPr>
          <w:p w:rsidR="00036B0B" w:rsidP="00E71C26" w:rsidRDefault="00036B0B" w14:paraId="5A659E3D" w14:textId="77777777">
            <w:pPr>
              <w:rPr>
                <w:b/>
                <w:bCs/>
                <w:sz w:val="18"/>
                <w:szCs w:val="18"/>
              </w:rPr>
            </w:pPr>
            <w:r w:rsidRPr="00013CB4">
              <w:rPr>
                <w:b/>
                <w:bCs/>
                <w:sz w:val="18"/>
                <w:szCs w:val="18"/>
              </w:rPr>
              <w:t>Handtekening beoordelaar</w:t>
            </w:r>
          </w:p>
          <w:p w:rsidRPr="00013CB4" w:rsidR="0000222A" w:rsidP="00E71C26" w:rsidRDefault="0000222A" w14:paraId="0774795C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nil"/>
            </w:tcBorders>
            <w:shd w:val="clear" w:color="auto" w:fill="E7E6E6" w:themeFill="background2"/>
            <w:tcMar/>
            <w:vAlign w:val="center"/>
          </w:tcPr>
          <w:p w:rsidRPr="00013CB4" w:rsidR="00036B0B" w:rsidP="00E71C26" w:rsidRDefault="00036B0B" w14:paraId="1A6060D1" w14:textId="77777777">
            <w:pPr>
              <w:jc w:val="center"/>
              <w:rPr>
                <w:sz w:val="18"/>
                <w:szCs w:val="18"/>
              </w:rPr>
            </w:pPr>
          </w:p>
        </w:tc>
      </w:tr>
    </w:tbl>
    <w:p w:rsidR="00DA2555" w:rsidRDefault="00DA2555" w14:paraId="01887965" w14:textId="77777777">
      <w:pPr>
        <w:rPr>
          <w:sz w:val="20"/>
          <w:szCs w:val="20"/>
        </w:rPr>
      </w:pPr>
    </w:p>
    <w:p w:rsidR="00DA2555" w:rsidP="00DA2555" w:rsidRDefault="00DA2555" w14:paraId="4F67E536" w14:textId="77777777">
      <w:pPr>
        <w:spacing w:after="160" w:line="259" w:lineRule="auto"/>
        <w:rPr>
          <w:sz w:val="20"/>
          <w:szCs w:val="20"/>
        </w:rPr>
      </w:pPr>
    </w:p>
    <w:p w:rsidR="00DA2555" w:rsidP="00DA2555" w:rsidRDefault="00DA2555" w14:paraId="5FD12DB2" w14:textId="77777777">
      <w:pPr>
        <w:spacing w:after="160" w:line="259" w:lineRule="auto"/>
        <w:rPr>
          <w:sz w:val="20"/>
          <w:szCs w:val="20"/>
        </w:rPr>
      </w:pPr>
    </w:p>
    <w:p w:rsidR="00E93CE4" w:rsidRDefault="00E93CE4" w14:paraId="76D2E0C6" w14:textId="77777777"/>
    <w:p w:rsidR="00D966F6" w:rsidP="00D966F6" w:rsidRDefault="00D966F6" w14:paraId="7CA5C970" w14:textId="77777777">
      <w:pPr>
        <w:spacing w:before="100" w:beforeAutospacing="1" w:after="100" w:afterAutospacing="1" w:line="240" w:lineRule="auto"/>
        <w:ind w:left="720"/>
        <w:rPr>
          <w:rFonts w:eastAsia="Times New Roman" w:cs="Times New Roman"/>
          <w:color w:val="auto"/>
          <w:kern w:val="0"/>
          <w:lang w:eastAsia="nl-NL"/>
          <w14:ligatures w14:val="none"/>
        </w:rPr>
      </w:pPr>
    </w:p>
    <w:p w:rsidR="00D966F6" w:rsidP="00D966F6" w:rsidRDefault="00D966F6" w14:paraId="1CDE62F4" w14:textId="77777777">
      <w:pPr>
        <w:spacing w:before="100" w:beforeAutospacing="1" w:after="100" w:afterAutospacing="1" w:line="240" w:lineRule="auto"/>
        <w:ind w:left="720"/>
        <w:rPr>
          <w:rFonts w:eastAsia="Times New Roman" w:cs="Times New Roman"/>
          <w:color w:val="auto"/>
          <w:kern w:val="0"/>
          <w:lang w:eastAsia="nl-NL"/>
          <w14:ligatures w14:val="none"/>
        </w:rPr>
      </w:pPr>
    </w:p>
    <w:p w:rsidR="00D966F6" w:rsidP="00D966F6" w:rsidRDefault="00D966F6" w14:paraId="1096DFA7" w14:textId="77777777">
      <w:pPr>
        <w:pStyle w:val="NKBVKop1"/>
        <w:framePr w:wrap="around" w:hAnchor="page" w:x="1672" w:y="2077"/>
      </w:pPr>
      <w:r>
        <w:t>Instructie invullen beoordelingsformulier</w:t>
      </w:r>
    </w:p>
    <w:p w:rsidR="00D966F6" w:rsidP="003222E1" w:rsidRDefault="00D966F6" w14:paraId="5661CB2E" w14:textId="77777777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</w:p>
    <w:p w:rsidRPr="00804079" w:rsidR="00E744EC" w:rsidP="00E744EC" w:rsidRDefault="00E744EC" w14:paraId="13060757" w14:textId="33025C9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>Beoordeel elk onderdeel van de werkprocessen met voldoende (V) of onvoldoende (O).</w:t>
      </w: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br/>
      </w: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Ga uit van het niveau van een beginnend, maar competent beroepsbeoefenaar. </w:t>
      </w:r>
    </w:p>
    <w:p w:rsidRPr="00804079" w:rsidR="00E744EC" w:rsidP="00E744EC" w:rsidRDefault="00E744EC" w14:paraId="69544E5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Geef bij een onvoldoende kort aan wat de reden is bij de opmerkingen. </w:t>
      </w:r>
    </w:p>
    <w:p w:rsidRPr="00804079" w:rsidR="00E744EC" w:rsidP="00E744EC" w:rsidRDefault="00E744EC" w14:paraId="624F947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>Beoordeel per werkproces of de kandidaat het werkproces beheerst.</w:t>
      </w: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br/>
      </w: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Gebruik hierbij de resultaatcriteria als uitgangspunt. </w:t>
      </w:r>
    </w:p>
    <w:p w:rsidRPr="00804079" w:rsidR="00E744EC" w:rsidP="00E744EC" w:rsidRDefault="00E744EC" w14:paraId="21FE652E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Onderbouw je keuze wanneer een werkproces als beheerst wordt beoordeeld terwijl niet alle onderdelen voldoende zijn. </w:t>
      </w:r>
    </w:p>
    <w:p w:rsidRPr="00804079" w:rsidR="00E744EC" w:rsidP="00E744EC" w:rsidRDefault="00E744EC" w14:paraId="377C5D0B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Vul op het voorblad in aan welke werkprocessen de kandidaat voldoet. </w:t>
      </w:r>
    </w:p>
    <w:p w:rsidRPr="00804079" w:rsidR="00E744EC" w:rsidP="00E744EC" w:rsidRDefault="00E744EC" w14:paraId="390A45D7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Bepaal de uitslag: </w:t>
      </w:r>
    </w:p>
    <w:p w:rsidRPr="00804079" w:rsidR="00E744EC" w:rsidP="00E744EC" w:rsidRDefault="00E744EC" w14:paraId="5A261096" w14:textId="77777777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Geslaagd: de kandidaat voldoet aan alle werkprocessen. </w:t>
      </w:r>
    </w:p>
    <w:p w:rsidRPr="00804079" w:rsidR="00E744EC" w:rsidP="00E744EC" w:rsidRDefault="00E744EC" w14:paraId="01572F46" w14:textId="77777777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Niet geslaagd: de kandidaat voldoet niet aan alle werkprocessen. </w:t>
      </w:r>
    </w:p>
    <w:p w:rsidR="00E744EC" w:rsidP="00E744EC" w:rsidRDefault="00E744EC" w14:paraId="08BD4FA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>Onderteken het beoordelingsformulier.</w:t>
      </w:r>
    </w:p>
    <w:p w:rsidRPr="00804079" w:rsidR="00877670" w:rsidP="00E744EC" w:rsidRDefault="00877670" w14:paraId="61A638A6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>
        <w:rPr>
          <w:rFonts w:eastAsia="Times New Roman" w:cs="Times New Roman"/>
          <w:color w:val="auto"/>
          <w:kern w:val="0"/>
          <w:lang w:eastAsia="nl-NL"/>
          <w14:ligatures w14:val="none"/>
        </w:rPr>
        <w:t>Stuur het beoordelingsformulier naar pvb@nkbv.nl.</w:t>
      </w:r>
    </w:p>
    <w:p w:rsidR="00804079" w:rsidP="00804079" w:rsidRDefault="00804079" w14:paraId="40D8225E" w14:textId="77777777">
      <w:pPr>
        <w:pStyle w:val="Lijstalinea"/>
        <w:spacing w:after="160" w:line="259" w:lineRule="auto"/>
      </w:pPr>
    </w:p>
    <w:p w:rsidR="002D2341" w:rsidP="00804079" w:rsidRDefault="00DA2555" w14:paraId="3EAB3B14" w14:textId="77777777">
      <w:pPr>
        <w:pStyle w:val="Lijstalinea"/>
        <w:spacing w:after="160" w:line="259" w:lineRule="auto"/>
        <w:sectPr w:rsidR="002D2341" w:rsidSect="0038490F">
          <w:headerReference w:type="default" r:id="rId11"/>
          <w:footerReference w:type="default" r:id="rId12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  <w:r w:rsidRPr="001B7D5C">
        <w:t>.</w:t>
      </w:r>
    </w:p>
    <w:p w:rsidR="007610A2" w:rsidRDefault="007610A2" w14:paraId="4A063A51" w14:textId="77777777">
      <w:pPr>
        <w:rPr>
          <w:sz w:val="20"/>
          <w:szCs w:val="20"/>
        </w:rPr>
      </w:pPr>
    </w:p>
    <w:p w:rsidR="007610A2" w:rsidP="007610A2" w:rsidRDefault="007610A2" w14:paraId="6BF81D46" w14:textId="77777777">
      <w:pPr>
        <w:spacing w:after="160" w:line="259" w:lineRule="auto"/>
        <w:rPr>
          <w:sz w:val="20"/>
          <w:szCs w:val="20"/>
        </w:rPr>
      </w:pPr>
    </w:p>
    <w:p w:rsidRPr="0036668A" w:rsidR="007610A2" w:rsidP="007610A2" w:rsidRDefault="007610A2" w14:paraId="2887FD31" w14:textId="1A4F02BC">
      <w:pPr>
        <w:pStyle w:val="NKBVKop1"/>
        <w:framePr w:wrap="around"/>
      </w:pPr>
      <w:r w:rsidRPr="00D966F6">
        <w:t xml:space="preserve">3.1 </w:t>
      </w:r>
      <w:r w:rsidRPr="00D966F6" w:rsidR="00D966F6">
        <w:t>Jureren van wedstrijden</w:t>
      </w:r>
    </w:p>
    <w:p w:rsidRPr="0036668A" w:rsidR="0038490F" w:rsidRDefault="0038490F" w14:paraId="4FE17415" w14:textId="77777777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Pr="0036668A" w:rsidR="0038490F" w:rsidTr="45AD701C" w14:paraId="09BD9E3F" w14:textId="77777777">
        <w:tc>
          <w:tcPr>
            <w:tcW w:w="5000" w:type="pct"/>
            <w:gridSpan w:val="3"/>
            <w:shd w:val="clear" w:color="auto" w:fill="70AD47" w:themeFill="accent6"/>
            <w:tcMar/>
          </w:tcPr>
          <w:p w:rsidRPr="0036668A" w:rsidR="0038490F" w:rsidRDefault="0038490F" w14:paraId="172F3980" w14:textId="12589F41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 xml:space="preserve">Werkproces 3.1.1 </w:t>
            </w:r>
            <w:r w:rsidR="00D966F6">
              <w:rPr>
                <w:b/>
                <w:bCs/>
                <w:sz w:val="20"/>
                <w:szCs w:val="20"/>
              </w:rPr>
              <w:t>Bereidt zich voor op wedstrijden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Pr="0036668A" w:rsidR="0038490F" w:rsidTr="45AD701C" w14:paraId="2B0CC198" w14:textId="77777777">
        <w:tc>
          <w:tcPr>
            <w:tcW w:w="2537" w:type="pct"/>
            <w:shd w:val="clear" w:color="auto" w:fill="E7E6E6" w:themeFill="background2"/>
            <w:tcMar/>
          </w:tcPr>
          <w:p w:rsidRPr="0036668A" w:rsidR="0038490F" w:rsidRDefault="0038490F" w14:paraId="4A6C99F2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  <w:tcMar/>
          </w:tcPr>
          <w:p w:rsidRPr="0036668A" w:rsidR="0038490F" w:rsidRDefault="0038490F" w14:paraId="435AC88F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  <w:tcMar/>
          </w:tcPr>
          <w:p w:rsidRPr="0036668A" w:rsidR="0038490F" w:rsidRDefault="0038490F" w14:paraId="0CCCE228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36668A" w:rsidR="00D966F6" w:rsidTr="45AD701C" w14:paraId="03C6BA1F" w14:textId="77777777">
        <w:tc>
          <w:tcPr>
            <w:tcW w:w="2537" w:type="pct"/>
            <w:tcMar/>
          </w:tcPr>
          <w:p w:rsidRPr="0036668A" w:rsidR="00D966F6" w:rsidRDefault="00D966F6" w14:paraId="236BAC60" w14:textId="65E1DEF5">
            <w:pPr>
              <w:rPr>
                <w:sz w:val="20"/>
                <w:szCs w:val="20"/>
              </w:rPr>
            </w:pPr>
            <w:r w:rsidRPr="45AD701C" w:rsidR="00D966F6">
              <w:rPr>
                <w:sz w:val="20"/>
                <w:szCs w:val="20"/>
              </w:rPr>
              <w:t>Is op de hoogte van de reglementen</w:t>
            </w:r>
          </w:p>
        </w:tc>
        <w:tc>
          <w:tcPr>
            <w:tcW w:w="204" w:type="pct"/>
            <w:tcMar/>
          </w:tcPr>
          <w:p w:rsidRPr="0036668A" w:rsidR="00D966F6" w:rsidRDefault="00D966F6" w14:paraId="74C0B5A4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  <w:tcMar/>
          </w:tcPr>
          <w:p w:rsidRPr="0036668A" w:rsidR="00D966F6" w:rsidRDefault="00D966F6" w14:paraId="20053B75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45AD701C" w14:paraId="426CA83D" w14:textId="77777777">
        <w:tc>
          <w:tcPr>
            <w:tcW w:w="2537" w:type="pct"/>
            <w:tcMar/>
          </w:tcPr>
          <w:p w:rsidRPr="0036668A" w:rsidR="00D966F6" w:rsidRDefault="00D966F6" w14:paraId="74E0A8DC" w14:textId="4666F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Houdt zich op de hoogte van ontwikkelingen</w:t>
            </w:r>
            <w:r w:rsidRPr="00BB551A">
              <w:rPr>
                <w:i/>
                <w:iCs/>
                <w:sz w:val="20"/>
                <w:szCs w:val="20"/>
              </w:rPr>
              <w:t> 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04" w:type="pct"/>
            <w:tcMar/>
          </w:tcPr>
          <w:p w:rsidRPr="0036668A" w:rsidR="00D966F6" w:rsidRDefault="00D966F6" w14:paraId="69BAF389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  <w:tcMar/>
          </w:tcPr>
          <w:p w:rsidRPr="0036668A" w:rsidR="00D966F6" w:rsidRDefault="00D966F6" w14:paraId="441DB319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45AD701C" w14:paraId="5E7366D5" w14:textId="77777777">
        <w:tc>
          <w:tcPr>
            <w:tcW w:w="2537" w:type="pct"/>
            <w:tcMar/>
          </w:tcPr>
          <w:p w:rsidR="00D966F6" w:rsidRDefault="00D966F6" w14:paraId="18957D9D" w14:textId="42D4C3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Oriënteert zich op de wedstrijd</w:t>
            </w:r>
          </w:p>
        </w:tc>
        <w:tc>
          <w:tcPr>
            <w:tcW w:w="204" w:type="pct"/>
            <w:tcMar/>
          </w:tcPr>
          <w:p w:rsidRPr="0036668A" w:rsidR="00D966F6" w:rsidRDefault="00D966F6" w14:paraId="3A00B5F2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  <w:tcMar/>
          </w:tcPr>
          <w:p w:rsidRPr="0036668A" w:rsidR="00D966F6" w:rsidRDefault="00D966F6" w14:paraId="4850CA73" w14:textId="77777777">
            <w:pPr>
              <w:rPr>
                <w:sz w:val="20"/>
                <w:szCs w:val="20"/>
              </w:rPr>
            </w:pPr>
          </w:p>
        </w:tc>
      </w:tr>
      <w:tr w:rsidRPr="0036668A" w:rsidR="0038490F" w:rsidTr="45AD701C" w14:paraId="02983468" w14:textId="77777777">
        <w:tc>
          <w:tcPr>
            <w:tcW w:w="2537" w:type="pct"/>
            <w:shd w:val="clear" w:color="auto" w:fill="E7E6E6" w:themeFill="background2"/>
            <w:tcMar/>
          </w:tcPr>
          <w:p w:rsidRPr="0036668A" w:rsidR="0038490F" w:rsidRDefault="0038490F" w14:paraId="5D7F040D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  <w:tcMar/>
          </w:tcPr>
          <w:p w:rsidRPr="0036668A" w:rsidR="0038490F" w:rsidRDefault="0038490F" w14:paraId="6CCB4308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  <w:tcMar/>
          </w:tcPr>
          <w:p w:rsidRPr="0036668A" w:rsidR="0038490F" w:rsidRDefault="0038490F" w14:paraId="4CD781B7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36668A" w:rsidR="00D40BCE" w:rsidTr="45AD701C" w14:paraId="22B16B13" w14:textId="77777777">
        <w:tc>
          <w:tcPr>
            <w:tcW w:w="2537" w:type="pct"/>
            <w:tcMar/>
          </w:tcPr>
          <w:p w:rsidRPr="0036668A" w:rsidR="00D40BCE" w:rsidRDefault="00D966F6" w14:paraId="241F34FA" w14:textId="6861B6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op de hoogte van de reglementen</w:t>
            </w:r>
          </w:p>
        </w:tc>
        <w:tc>
          <w:tcPr>
            <w:tcW w:w="204" w:type="pct"/>
            <w:tcMar/>
          </w:tcPr>
          <w:p w:rsidRPr="0036668A" w:rsidR="00D40BCE" w:rsidRDefault="00D40BCE" w14:paraId="5C402154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  <w:tcMar/>
          </w:tcPr>
          <w:p w:rsidRPr="0036668A" w:rsidR="00D40BCE" w:rsidRDefault="00D40BCE" w14:paraId="234B8170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45AD701C" w14:paraId="2867112E" w14:textId="77777777">
        <w:tc>
          <w:tcPr>
            <w:tcW w:w="2537" w:type="pct"/>
            <w:tcMar/>
          </w:tcPr>
          <w:p w:rsidRPr="0036668A" w:rsidR="00D966F6" w:rsidP="00D966F6" w:rsidRDefault="00D966F6" w14:paraId="0B657306" w14:textId="5DC085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ruim voor aanvang van de wedstrijd aanwezig</w:t>
            </w:r>
          </w:p>
        </w:tc>
        <w:tc>
          <w:tcPr>
            <w:tcW w:w="204" w:type="pct"/>
            <w:tcMar/>
          </w:tcPr>
          <w:p w:rsidRPr="0036668A" w:rsidR="00D966F6" w:rsidP="00D966F6" w:rsidRDefault="00D966F6" w14:paraId="4DFA6CB8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  <w:tcMar/>
          </w:tcPr>
          <w:p w:rsidRPr="0036668A" w:rsidR="00D966F6" w:rsidP="00D966F6" w:rsidRDefault="00D966F6" w14:paraId="1B29A9E2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45AD701C" w14:paraId="3723D185" w14:textId="77777777">
        <w:tc>
          <w:tcPr>
            <w:tcW w:w="2537" w:type="pct"/>
            <w:tcMar/>
          </w:tcPr>
          <w:p w:rsidRPr="0036668A" w:rsidR="00D966F6" w:rsidP="00D966F6" w:rsidRDefault="00D966F6" w14:paraId="150ACF88" w14:textId="3DDFD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Draagt voorgeschreven kleiding</w:t>
            </w:r>
          </w:p>
        </w:tc>
        <w:tc>
          <w:tcPr>
            <w:tcW w:w="204" w:type="pct"/>
            <w:tcMar/>
          </w:tcPr>
          <w:p w:rsidRPr="0036668A" w:rsidR="00D966F6" w:rsidP="00D966F6" w:rsidRDefault="00D966F6" w14:paraId="5AC84243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  <w:tcMar/>
          </w:tcPr>
          <w:p w:rsidRPr="0036668A" w:rsidR="00D966F6" w:rsidP="00D966F6" w:rsidRDefault="00D966F6" w14:paraId="4FA2E479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45AD701C" w14:paraId="251F61CF" w14:textId="77777777">
        <w:tc>
          <w:tcPr>
            <w:tcW w:w="2537" w:type="pct"/>
            <w:tcMar/>
          </w:tcPr>
          <w:p w:rsidRPr="0036668A" w:rsidR="00D966F6" w:rsidP="00D966F6" w:rsidRDefault="00D966F6" w14:paraId="7429B3CE" w14:textId="4F2A61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Controleert sportomgeving, -materialen en overige relevante zaken</w:t>
            </w:r>
          </w:p>
        </w:tc>
        <w:tc>
          <w:tcPr>
            <w:tcW w:w="204" w:type="pct"/>
            <w:tcMar/>
          </w:tcPr>
          <w:p w:rsidRPr="0036668A" w:rsidR="00D966F6" w:rsidP="00D966F6" w:rsidRDefault="00D966F6" w14:paraId="7EE3D387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  <w:tcMar/>
          </w:tcPr>
          <w:p w:rsidRPr="0036668A" w:rsidR="00D966F6" w:rsidP="00D966F6" w:rsidRDefault="00D966F6" w14:paraId="0536DF41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45AD701C" w14:paraId="7BCA1070" w14:textId="77777777">
        <w:tc>
          <w:tcPr>
            <w:tcW w:w="2537" w:type="pct"/>
            <w:tcMar/>
          </w:tcPr>
          <w:p w:rsidRPr="0036668A" w:rsidR="00D966F6" w:rsidP="00D966F6" w:rsidRDefault="00D966F6" w14:paraId="3FF80795" w14:textId="27DF3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Controleert uitrusting sporters</w:t>
            </w:r>
          </w:p>
        </w:tc>
        <w:tc>
          <w:tcPr>
            <w:tcW w:w="204" w:type="pct"/>
            <w:tcMar/>
          </w:tcPr>
          <w:p w:rsidRPr="0036668A" w:rsidR="00D966F6" w:rsidP="00D966F6" w:rsidRDefault="00D966F6" w14:paraId="2947C09D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  <w:tcMar/>
          </w:tcPr>
          <w:p w:rsidRPr="0036668A" w:rsidR="00D966F6" w:rsidP="00D966F6" w:rsidRDefault="00D966F6" w14:paraId="40B50693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45AD701C" w14:paraId="19C6FC01" w14:textId="77777777">
        <w:tc>
          <w:tcPr>
            <w:tcW w:w="2537" w:type="pct"/>
            <w:tcMar/>
          </w:tcPr>
          <w:p w:rsidRPr="0036668A" w:rsidR="00D966F6" w:rsidP="00D966F6" w:rsidRDefault="00D966F6" w14:paraId="11E58D21" w14:textId="39D0D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Neemt maatregelen voor de start van de wedstrijd</w:t>
            </w:r>
          </w:p>
        </w:tc>
        <w:tc>
          <w:tcPr>
            <w:tcW w:w="204" w:type="pct"/>
            <w:tcMar/>
          </w:tcPr>
          <w:p w:rsidRPr="0036668A" w:rsidR="00D966F6" w:rsidP="00D966F6" w:rsidRDefault="00D966F6" w14:paraId="2E63E8F5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  <w:tcMar/>
          </w:tcPr>
          <w:p w:rsidRPr="0036668A" w:rsidR="00D966F6" w:rsidP="00D966F6" w:rsidRDefault="00D966F6" w14:paraId="49ECBACC" w14:textId="77777777">
            <w:pPr>
              <w:rPr>
                <w:sz w:val="20"/>
                <w:szCs w:val="20"/>
              </w:rPr>
            </w:pPr>
          </w:p>
        </w:tc>
      </w:tr>
      <w:tr w:rsidRPr="0036668A" w:rsidR="0038490F" w:rsidTr="45AD701C" w14:paraId="7959BCA4" w14:textId="77777777">
        <w:tc>
          <w:tcPr>
            <w:tcW w:w="2537" w:type="pct"/>
            <w:shd w:val="clear" w:color="auto" w:fill="E7E6E6" w:themeFill="background2"/>
            <w:tcMar/>
          </w:tcPr>
          <w:p w:rsidRPr="0036668A" w:rsidR="0038490F" w:rsidRDefault="0038490F" w14:paraId="544CF631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:rsidRPr="00D966F6" w:rsidR="0038490F" w:rsidP="00D966F6" w:rsidRDefault="00D966F6" w14:paraId="6BFE998F" w14:textId="7B06DAE1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 jurylid is op de wedstrijd voorbereid.</w:t>
            </w:r>
          </w:p>
        </w:tc>
        <w:tc>
          <w:tcPr>
            <w:tcW w:w="2463" w:type="pct"/>
            <w:gridSpan w:val="2"/>
            <w:shd w:val="clear" w:color="auto" w:fill="E7E6E6" w:themeFill="background2"/>
            <w:tcMar/>
          </w:tcPr>
          <w:p w:rsidRPr="0036668A" w:rsidR="0038490F" w:rsidP="006400A7" w:rsidRDefault="002C28A3" w14:paraId="2155F30B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 w:rsidR="006400A7"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-1137873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 w:rsidR="0038490F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147444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 w:rsidR="0038490F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:rsidRPr="0036668A" w:rsidR="0038490F" w:rsidRDefault="0038490F" w14:paraId="02A6E302" w14:textId="77777777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Pr="0036668A" w:rsidR="00D966F6" w:rsidTr="00C53264" w14:paraId="7A8584CE" w14:textId="77777777">
        <w:tc>
          <w:tcPr>
            <w:tcW w:w="5000" w:type="pct"/>
            <w:gridSpan w:val="3"/>
            <w:shd w:val="clear" w:color="auto" w:fill="70AD47" w:themeFill="accent6"/>
          </w:tcPr>
          <w:p w:rsidRPr="0036668A" w:rsidR="00D966F6" w:rsidP="00C53264" w:rsidRDefault="00D966F6" w14:paraId="7F2CF37A" w14:textId="7A3D8E37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3.1.</w:t>
            </w:r>
            <w:r>
              <w:rPr>
                <w:b/>
                <w:bCs/>
                <w:sz w:val="20"/>
                <w:szCs w:val="20"/>
              </w:rPr>
              <w:t>2 Past regels en/of reglementen toe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Pr="0036668A" w:rsidR="00D966F6" w:rsidTr="00C53264" w14:paraId="6942C79D" w14:textId="77777777">
        <w:tc>
          <w:tcPr>
            <w:tcW w:w="2537" w:type="pct"/>
            <w:shd w:val="clear" w:color="auto" w:fill="E7E6E6" w:themeFill="background2"/>
          </w:tcPr>
          <w:p w:rsidRPr="0036668A" w:rsidR="00D966F6" w:rsidP="00C53264" w:rsidRDefault="00D966F6" w14:paraId="7AC1A02A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:rsidRPr="0036668A" w:rsidR="00D966F6" w:rsidP="00C53264" w:rsidRDefault="00D966F6" w14:paraId="712A5A39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:rsidRPr="0036668A" w:rsidR="00D966F6" w:rsidP="00C53264" w:rsidRDefault="00D966F6" w14:paraId="00D43D5D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36668A" w:rsidR="00D966F6" w:rsidTr="00C53264" w14:paraId="2F0D26CB" w14:textId="77777777">
        <w:tc>
          <w:tcPr>
            <w:tcW w:w="2537" w:type="pct"/>
          </w:tcPr>
          <w:p w:rsidRPr="0036668A" w:rsidR="00D966F6" w:rsidP="00C53264" w:rsidRDefault="00D966F6" w14:paraId="41F0C008" w14:textId="5DF3B8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route/boulder volgens het format</w:t>
            </w:r>
          </w:p>
        </w:tc>
        <w:tc>
          <w:tcPr>
            <w:tcW w:w="204" w:type="pct"/>
          </w:tcPr>
          <w:p w:rsidRPr="0036668A" w:rsidR="00D966F6" w:rsidP="00C53264" w:rsidRDefault="00D966F6" w14:paraId="4C03CAB9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:rsidRPr="0036668A" w:rsidR="00D966F6" w:rsidP="00C53264" w:rsidRDefault="00D966F6" w14:paraId="4884F08D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00C53264" w14:paraId="4697F2BA" w14:textId="77777777">
        <w:tc>
          <w:tcPr>
            <w:tcW w:w="2537" w:type="pct"/>
          </w:tcPr>
          <w:p w:rsidRPr="0036668A" w:rsidR="00D966F6" w:rsidP="00C53264" w:rsidRDefault="00D966F6" w14:paraId="2695FDDC" w14:textId="3DEFE9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 het reglement toe</w:t>
            </w:r>
          </w:p>
        </w:tc>
        <w:tc>
          <w:tcPr>
            <w:tcW w:w="204" w:type="pct"/>
          </w:tcPr>
          <w:p w:rsidRPr="0036668A" w:rsidR="00D966F6" w:rsidP="00C53264" w:rsidRDefault="00D966F6" w14:paraId="633898AB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D966F6" w:rsidP="00C53264" w:rsidRDefault="00D966F6" w14:paraId="0D45B75C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00C53264" w14:paraId="1D892F03" w14:textId="77777777">
        <w:tc>
          <w:tcPr>
            <w:tcW w:w="2537" w:type="pct"/>
          </w:tcPr>
          <w:p w:rsidRPr="0036668A" w:rsidR="00D966F6" w:rsidP="00C53264" w:rsidRDefault="00D966F6" w14:paraId="4E47AD26" w14:textId="0568C5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Onderbreekt de poging waar nodig</w:t>
            </w:r>
          </w:p>
        </w:tc>
        <w:tc>
          <w:tcPr>
            <w:tcW w:w="204" w:type="pct"/>
          </w:tcPr>
          <w:p w:rsidRPr="0036668A" w:rsidR="00D966F6" w:rsidP="00C53264" w:rsidRDefault="00D966F6" w14:paraId="2ECA7401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D966F6" w:rsidP="00C53264" w:rsidRDefault="00D966F6" w14:paraId="27D1251A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00C53264" w14:paraId="04B3CC1A" w14:textId="77777777">
        <w:tc>
          <w:tcPr>
            <w:tcW w:w="2537" w:type="pct"/>
          </w:tcPr>
          <w:p w:rsidRPr="0036668A" w:rsidR="00D966F6" w:rsidP="00C53264" w:rsidRDefault="00D966F6" w14:paraId="32DD5464" w14:textId="6429D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Verduidelijkt beslissingen met signalen</w:t>
            </w:r>
          </w:p>
        </w:tc>
        <w:tc>
          <w:tcPr>
            <w:tcW w:w="204" w:type="pct"/>
          </w:tcPr>
          <w:p w:rsidRPr="0036668A" w:rsidR="00D966F6" w:rsidP="00C53264" w:rsidRDefault="00D966F6" w14:paraId="6FFB530C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D966F6" w:rsidP="00C53264" w:rsidRDefault="00D966F6" w14:paraId="17ADE195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00C53264" w14:paraId="4AE65AA4" w14:textId="77777777">
        <w:tc>
          <w:tcPr>
            <w:tcW w:w="2537" w:type="pct"/>
          </w:tcPr>
          <w:p w:rsidRPr="0036668A" w:rsidR="00D966F6" w:rsidP="00C53264" w:rsidRDefault="00D966F6" w14:paraId="00A9B30D" w14:textId="68D892F6">
            <w:pPr>
              <w:rPr>
                <w:sz w:val="20"/>
                <w:szCs w:val="20"/>
              </w:rPr>
            </w:pPr>
            <w:r w:rsidRPr="00D966F6">
              <w:rPr>
                <w:sz w:val="20"/>
                <w:szCs w:val="20"/>
              </w:rPr>
              <w:t>Maakt consequent melding bij overtredingen, technische incidenten en wangedrag</w:t>
            </w:r>
          </w:p>
        </w:tc>
        <w:tc>
          <w:tcPr>
            <w:tcW w:w="204" w:type="pct"/>
          </w:tcPr>
          <w:p w:rsidRPr="0036668A" w:rsidR="00D966F6" w:rsidP="00C53264" w:rsidRDefault="00D966F6" w14:paraId="0946B6A5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D966F6" w:rsidP="00C53264" w:rsidRDefault="00D966F6" w14:paraId="78D97EE7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00C53264" w14:paraId="728CA820" w14:textId="77777777">
        <w:tc>
          <w:tcPr>
            <w:tcW w:w="2537" w:type="pct"/>
          </w:tcPr>
          <w:p w:rsidRPr="0036668A" w:rsidR="00D966F6" w:rsidP="00C53264" w:rsidRDefault="00D966F6" w14:paraId="02302B69" w14:textId="68B95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Kent scores toe en checkt rugnummers</w:t>
            </w:r>
          </w:p>
        </w:tc>
        <w:tc>
          <w:tcPr>
            <w:tcW w:w="204" w:type="pct"/>
          </w:tcPr>
          <w:p w:rsidRPr="0036668A" w:rsidR="00D966F6" w:rsidP="00C53264" w:rsidRDefault="00D966F6" w14:paraId="0CFE08DB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D966F6" w:rsidP="00C53264" w:rsidRDefault="00D966F6" w14:paraId="08A66566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00C53264" w14:paraId="6743EB62" w14:textId="77777777">
        <w:tc>
          <w:tcPr>
            <w:tcW w:w="2537" w:type="pct"/>
          </w:tcPr>
          <w:p w:rsidR="00D966F6" w:rsidP="00C53264" w:rsidRDefault="00D966F6" w14:paraId="68CD6412" w14:textId="67A18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Handelt volgens het format en het reglement</w:t>
            </w:r>
          </w:p>
        </w:tc>
        <w:tc>
          <w:tcPr>
            <w:tcW w:w="204" w:type="pct"/>
          </w:tcPr>
          <w:p w:rsidRPr="0036668A" w:rsidR="00D966F6" w:rsidP="00C53264" w:rsidRDefault="00D966F6" w14:paraId="2A84EBFF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D966F6" w:rsidP="00C53264" w:rsidRDefault="00D966F6" w14:paraId="485E5DDE" w14:textId="77777777">
            <w:pPr>
              <w:rPr>
                <w:sz w:val="20"/>
                <w:szCs w:val="20"/>
              </w:rPr>
            </w:pPr>
          </w:p>
        </w:tc>
      </w:tr>
      <w:tr w:rsidRPr="0036668A" w:rsidR="00D966F6" w:rsidTr="00C53264" w14:paraId="31FE3C5E" w14:textId="77777777">
        <w:tc>
          <w:tcPr>
            <w:tcW w:w="2537" w:type="pct"/>
            <w:shd w:val="clear" w:color="auto" w:fill="E7E6E6" w:themeFill="background2"/>
          </w:tcPr>
          <w:p w:rsidRPr="0036668A" w:rsidR="00D966F6" w:rsidP="00C53264" w:rsidRDefault="00D966F6" w14:paraId="191AB969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:rsidRPr="00D966F6" w:rsidR="00D966F6" w:rsidP="00C53264" w:rsidRDefault="00CD20C1" w14:paraId="31479F60" w14:textId="460C7EFF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wedstrijd verloopt volgens het wedstrijdformat en reglement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:rsidRPr="0036668A" w:rsidR="00D966F6" w:rsidP="00C53264" w:rsidRDefault="00D966F6" w14:paraId="23BA027D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184651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764355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:rsidR="0038490F" w:rsidRDefault="0038490F" w14:paraId="2E3DAD43" w14:textId="77777777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Pr="0036668A" w:rsidR="00CD20C1" w:rsidTr="00C53264" w14:paraId="1422EA30" w14:textId="77777777">
        <w:tc>
          <w:tcPr>
            <w:tcW w:w="5000" w:type="pct"/>
            <w:gridSpan w:val="3"/>
            <w:shd w:val="clear" w:color="auto" w:fill="70AD47" w:themeFill="accent6"/>
          </w:tcPr>
          <w:p w:rsidRPr="0036668A" w:rsidR="00CD20C1" w:rsidP="00C53264" w:rsidRDefault="00CD20C1" w14:paraId="641BA8AD" w14:textId="3FDA6A52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</w:t>
            </w:r>
            <w:r>
              <w:rPr>
                <w:b/>
                <w:bCs/>
                <w:sz w:val="20"/>
                <w:szCs w:val="20"/>
              </w:rPr>
              <w:t xml:space="preserve">3 Begeleidt </w:t>
            </w:r>
            <w:proofErr w:type="spellStart"/>
            <w:r>
              <w:rPr>
                <w:b/>
                <w:bCs/>
                <w:sz w:val="20"/>
                <w:szCs w:val="20"/>
              </w:rPr>
              <w:t>wedsrijden</w:t>
            </w:r>
            <w:proofErr w:type="spellEnd"/>
            <w:r w:rsidRPr="00BB551A">
              <w:rPr>
                <w:sz w:val="20"/>
                <w:szCs w:val="20"/>
              </w:rPr>
              <w:t> </w:t>
            </w:r>
          </w:p>
        </w:tc>
      </w:tr>
      <w:tr w:rsidRPr="0036668A" w:rsidR="00CD20C1" w:rsidTr="00C53264" w14:paraId="70AC4981" w14:textId="77777777">
        <w:tc>
          <w:tcPr>
            <w:tcW w:w="2537" w:type="pct"/>
            <w:shd w:val="clear" w:color="auto" w:fill="E7E6E6" w:themeFill="background2"/>
          </w:tcPr>
          <w:p w:rsidRPr="0036668A" w:rsidR="00CD20C1" w:rsidP="00C53264" w:rsidRDefault="00CD20C1" w14:paraId="22520923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:rsidRPr="0036668A" w:rsidR="00CD20C1" w:rsidP="00C53264" w:rsidRDefault="00CD20C1" w14:paraId="40353DEF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:rsidRPr="0036668A" w:rsidR="00CD20C1" w:rsidP="00C53264" w:rsidRDefault="00CD20C1" w14:paraId="5595D8D5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36668A" w:rsidR="00CD20C1" w:rsidTr="00C53264" w14:paraId="082A9DB8" w14:textId="77777777">
        <w:tc>
          <w:tcPr>
            <w:tcW w:w="2537" w:type="pct"/>
          </w:tcPr>
          <w:p w:rsidRPr="0036668A" w:rsidR="00CD20C1" w:rsidP="00C53264" w:rsidRDefault="00CD20C1" w14:paraId="1C8CC9CF" w14:textId="71C599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Kiest positie die waarneming optimaal mogelijk maakt</w:t>
            </w:r>
          </w:p>
        </w:tc>
        <w:tc>
          <w:tcPr>
            <w:tcW w:w="204" w:type="pct"/>
          </w:tcPr>
          <w:p w:rsidRPr="0036668A" w:rsidR="00CD20C1" w:rsidP="00C53264" w:rsidRDefault="00CD20C1" w14:paraId="6026CC0F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:rsidRPr="0036668A" w:rsidR="00CD20C1" w:rsidP="00C53264" w:rsidRDefault="00CD20C1" w14:paraId="4B6F4EB0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40293BF2" w14:textId="77777777">
        <w:tc>
          <w:tcPr>
            <w:tcW w:w="2537" w:type="pct"/>
          </w:tcPr>
          <w:p w:rsidRPr="0036668A" w:rsidR="00CD20C1" w:rsidP="00C53264" w:rsidRDefault="00CD20C1" w14:paraId="65F13EE9" w14:textId="5AA45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Handelt als de veiligheid in het geding is</w:t>
            </w:r>
          </w:p>
        </w:tc>
        <w:tc>
          <w:tcPr>
            <w:tcW w:w="204" w:type="pct"/>
          </w:tcPr>
          <w:p w:rsidRPr="0036668A" w:rsidR="00CD20C1" w:rsidP="00C53264" w:rsidRDefault="00CD20C1" w14:paraId="73074AC8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79CCC833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535B0DEA" w14:textId="77777777">
        <w:tc>
          <w:tcPr>
            <w:tcW w:w="2537" w:type="pct"/>
          </w:tcPr>
          <w:p w:rsidRPr="0036668A" w:rsidR="00CD20C1" w:rsidP="00C53264" w:rsidRDefault="00CD20C1" w14:paraId="08ED90A7" w14:textId="7B116A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Maakt melding in geval van blessures/ongevallen</w:t>
            </w:r>
          </w:p>
        </w:tc>
        <w:tc>
          <w:tcPr>
            <w:tcW w:w="204" w:type="pct"/>
          </w:tcPr>
          <w:p w:rsidRPr="0036668A" w:rsidR="00CD20C1" w:rsidP="00C53264" w:rsidRDefault="00CD20C1" w14:paraId="1CD31310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688F0FB9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6C8B6850" w14:textId="77777777">
        <w:tc>
          <w:tcPr>
            <w:tcW w:w="2537" w:type="pct"/>
          </w:tcPr>
          <w:p w:rsidRPr="0036668A" w:rsidR="00CD20C1" w:rsidP="00C53264" w:rsidRDefault="00CD20C1" w14:paraId="67319E73" w14:textId="009C5C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Houdt controle over de boulder/route</w:t>
            </w:r>
          </w:p>
        </w:tc>
        <w:tc>
          <w:tcPr>
            <w:tcW w:w="204" w:type="pct"/>
          </w:tcPr>
          <w:p w:rsidRPr="0036668A" w:rsidR="00CD20C1" w:rsidP="00C53264" w:rsidRDefault="00CD20C1" w14:paraId="759896D0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79DE9F1F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2BDD8435" w14:textId="77777777">
        <w:tc>
          <w:tcPr>
            <w:tcW w:w="2537" w:type="pct"/>
          </w:tcPr>
          <w:p w:rsidRPr="0036668A" w:rsidR="00CD20C1" w:rsidP="00C53264" w:rsidRDefault="00CD20C1" w14:paraId="3B2DAF3D" w14:textId="7CE748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Grijpt op het juiste moment in</w:t>
            </w:r>
          </w:p>
        </w:tc>
        <w:tc>
          <w:tcPr>
            <w:tcW w:w="204" w:type="pct"/>
          </w:tcPr>
          <w:p w:rsidRPr="0036668A" w:rsidR="00CD20C1" w:rsidP="00C53264" w:rsidRDefault="00CD20C1" w14:paraId="62A87978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7448E747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24F790C4" w14:textId="77777777">
        <w:tc>
          <w:tcPr>
            <w:tcW w:w="2537" w:type="pct"/>
          </w:tcPr>
          <w:p w:rsidRPr="0036668A" w:rsidR="00CD20C1" w:rsidP="00C53264" w:rsidRDefault="00CD20C1" w14:paraId="6C25B101" w14:textId="236F76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Communiceert door middel van signalen</w:t>
            </w:r>
          </w:p>
        </w:tc>
        <w:tc>
          <w:tcPr>
            <w:tcW w:w="204" w:type="pct"/>
          </w:tcPr>
          <w:p w:rsidRPr="0036668A" w:rsidR="00CD20C1" w:rsidP="00C53264" w:rsidRDefault="00CD20C1" w14:paraId="7D0465B3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2CBE8B6D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7669AADE" w14:textId="77777777">
        <w:tc>
          <w:tcPr>
            <w:tcW w:w="2537" w:type="pct"/>
          </w:tcPr>
          <w:p w:rsidR="00CD20C1" w:rsidP="00C53264" w:rsidRDefault="00CD20C1" w14:paraId="0998820A" w14:textId="3A2F8A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geconcentreerd gedurende het jureren</w:t>
            </w:r>
          </w:p>
        </w:tc>
        <w:tc>
          <w:tcPr>
            <w:tcW w:w="204" w:type="pct"/>
          </w:tcPr>
          <w:p w:rsidRPr="0036668A" w:rsidR="00CD20C1" w:rsidP="00C53264" w:rsidRDefault="00CD20C1" w14:paraId="3AC16431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</w:tcPr>
          <w:p w:rsidRPr="0036668A" w:rsidR="00CD20C1" w:rsidP="00C53264" w:rsidRDefault="00CD20C1" w14:paraId="282D8C3C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040DDB93" w14:textId="77777777">
        <w:tc>
          <w:tcPr>
            <w:tcW w:w="2537" w:type="pct"/>
          </w:tcPr>
          <w:p w:rsidR="00CD20C1" w:rsidP="00C53264" w:rsidRDefault="00CD20C1" w14:paraId="488A877D" w14:textId="0EAD2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Houdt zich aan de gedragscode van de NKBV</w:t>
            </w:r>
          </w:p>
        </w:tc>
        <w:tc>
          <w:tcPr>
            <w:tcW w:w="204" w:type="pct"/>
          </w:tcPr>
          <w:p w:rsidRPr="0036668A" w:rsidR="00CD20C1" w:rsidP="00C53264" w:rsidRDefault="00CD20C1" w14:paraId="057CB323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</w:tcPr>
          <w:p w:rsidRPr="0036668A" w:rsidR="00CD20C1" w:rsidP="00C53264" w:rsidRDefault="00CD20C1" w14:paraId="1BF0E856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00D47C24" w14:textId="77777777">
        <w:tc>
          <w:tcPr>
            <w:tcW w:w="2537" w:type="pct"/>
          </w:tcPr>
          <w:p w:rsidR="00CD20C1" w:rsidP="00C53264" w:rsidRDefault="00CD20C1" w14:paraId="60DFD591" w14:textId="2C680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Vertoont voorbeeldgedrag</w:t>
            </w:r>
          </w:p>
        </w:tc>
        <w:tc>
          <w:tcPr>
            <w:tcW w:w="204" w:type="pct"/>
          </w:tcPr>
          <w:p w:rsidRPr="0036668A" w:rsidR="00CD20C1" w:rsidP="00C53264" w:rsidRDefault="00CD20C1" w14:paraId="06110B06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</w:tcPr>
          <w:p w:rsidRPr="0036668A" w:rsidR="00CD20C1" w:rsidP="00C53264" w:rsidRDefault="00CD20C1" w14:paraId="56E09582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3AEBA204" w14:textId="77777777">
        <w:tc>
          <w:tcPr>
            <w:tcW w:w="2537" w:type="pct"/>
            <w:shd w:val="clear" w:color="auto" w:fill="E7E6E6" w:themeFill="background2"/>
          </w:tcPr>
          <w:p w:rsidRPr="0036668A" w:rsidR="00CD20C1" w:rsidP="00C53264" w:rsidRDefault="00CD20C1" w14:paraId="48798392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:rsidRPr="00CD20C1" w:rsidR="00CD20C1" w:rsidP="00CD20C1" w:rsidRDefault="00CD20C1" w14:paraId="52D7AA7D" w14:textId="77777777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D20C1">
              <w:rPr>
                <w:sz w:val="20"/>
                <w:szCs w:val="20"/>
              </w:rPr>
              <w:t>Het jurylid zorgt voor een veilig en sportief verloop van de wedstrijd.</w:t>
            </w:r>
          </w:p>
          <w:p w:rsidRPr="00D966F6" w:rsidR="00CD20C1" w:rsidP="00CD20C1" w:rsidRDefault="00CD20C1" w14:paraId="78B9661B" w14:textId="36B46A95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D20C1">
              <w:rPr>
                <w:sz w:val="20"/>
                <w:szCs w:val="20"/>
              </w:rPr>
              <w:t>De begeleiding is ondersteunend aan het verloop van de wedstrijd.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:rsidRPr="0036668A" w:rsidR="00CD20C1" w:rsidP="00C53264" w:rsidRDefault="00CD20C1" w14:paraId="7B8F137D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323713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181367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:rsidRPr="0036668A" w:rsidR="00CD20C1" w:rsidRDefault="00CD20C1" w14:paraId="4CEF0BD6" w14:textId="77777777">
      <w:pPr>
        <w:rPr>
          <w:sz w:val="20"/>
          <w:szCs w:val="20"/>
        </w:rPr>
      </w:pPr>
    </w:p>
    <w:p w:rsidR="007610A2" w:rsidRDefault="007610A2" w14:paraId="64D1E727" w14:textId="77777777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Pr="0036668A" w:rsidR="00CD20C1" w:rsidTr="00C53264" w14:paraId="6A011CCB" w14:textId="77777777">
        <w:tc>
          <w:tcPr>
            <w:tcW w:w="5000" w:type="pct"/>
            <w:gridSpan w:val="3"/>
            <w:shd w:val="clear" w:color="auto" w:fill="70AD47" w:themeFill="accent6"/>
          </w:tcPr>
          <w:p w:rsidRPr="0036668A" w:rsidR="00CD20C1" w:rsidP="00C53264" w:rsidRDefault="00CD20C1" w14:paraId="79B32E38" w14:textId="219DF956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3.1.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Leiden van de isolatie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Pr="0036668A" w:rsidR="00CD20C1" w:rsidTr="00C53264" w14:paraId="167DACED" w14:textId="77777777">
        <w:tc>
          <w:tcPr>
            <w:tcW w:w="2537" w:type="pct"/>
            <w:shd w:val="clear" w:color="auto" w:fill="E7E6E6" w:themeFill="background2"/>
          </w:tcPr>
          <w:p w:rsidRPr="0036668A" w:rsidR="00CD20C1" w:rsidP="00C53264" w:rsidRDefault="00CD20C1" w14:paraId="68621925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:rsidRPr="0036668A" w:rsidR="00CD20C1" w:rsidP="00C53264" w:rsidRDefault="00CD20C1" w14:paraId="166B7D5B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:rsidRPr="0036668A" w:rsidR="00CD20C1" w:rsidP="00C53264" w:rsidRDefault="00CD20C1" w14:paraId="34B4C887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36668A" w:rsidR="00CD20C1" w:rsidTr="00C53264" w14:paraId="4D673F9C" w14:textId="77777777">
        <w:tc>
          <w:tcPr>
            <w:tcW w:w="2537" w:type="pct"/>
          </w:tcPr>
          <w:p w:rsidRPr="0036668A" w:rsidR="00CD20C1" w:rsidP="00C53264" w:rsidRDefault="00CD20C1" w14:paraId="6E5FB751" w14:textId="4BD740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Controleert de aanwezigheid van de benodigde materialen</w:t>
            </w:r>
          </w:p>
        </w:tc>
        <w:tc>
          <w:tcPr>
            <w:tcW w:w="204" w:type="pct"/>
          </w:tcPr>
          <w:p w:rsidRPr="0036668A" w:rsidR="00CD20C1" w:rsidP="00C53264" w:rsidRDefault="00CD20C1" w14:paraId="6908999B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:rsidRPr="0036668A" w:rsidR="00CD20C1" w:rsidP="00C53264" w:rsidRDefault="00CD20C1" w14:paraId="09F9C0D4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6DC40B9E" w14:textId="77777777">
        <w:tc>
          <w:tcPr>
            <w:tcW w:w="2537" w:type="pct"/>
          </w:tcPr>
          <w:p w:rsidRPr="0036668A" w:rsidR="00CD20C1" w:rsidP="00C53264" w:rsidRDefault="00CD20C1" w14:paraId="0D001F2A" w14:textId="60EE70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Controleert de deelnemers in de isolatie</w:t>
            </w:r>
          </w:p>
        </w:tc>
        <w:tc>
          <w:tcPr>
            <w:tcW w:w="204" w:type="pct"/>
          </w:tcPr>
          <w:p w:rsidRPr="0036668A" w:rsidR="00CD20C1" w:rsidP="00C53264" w:rsidRDefault="00CD20C1" w14:paraId="58B8396A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2E7F8953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122D4C5B" w14:textId="77777777">
        <w:tc>
          <w:tcPr>
            <w:tcW w:w="2537" w:type="pct"/>
          </w:tcPr>
          <w:p w:rsidRPr="0036668A" w:rsidR="00CD20C1" w:rsidP="00C53264" w:rsidRDefault="00CD20C1" w14:paraId="14FE9DC5" w14:textId="15FBC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Kiest positie afgestemd op het andere wedstrijdkader en de taken</w:t>
            </w:r>
          </w:p>
        </w:tc>
        <w:tc>
          <w:tcPr>
            <w:tcW w:w="204" w:type="pct"/>
          </w:tcPr>
          <w:p w:rsidRPr="0036668A" w:rsidR="00CD20C1" w:rsidP="00C53264" w:rsidRDefault="00CD20C1" w14:paraId="06F73B4D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55AABD4E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0E0FBD4B" w14:textId="77777777">
        <w:tc>
          <w:tcPr>
            <w:tcW w:w="2537" w:type="pct"/>
          </w:tcPr>
          <w:p w:rsidRPr="0036668A" w:rsidR="00CD20C1" w:rsidP="00C53264" w:rsidRDefault="00CD20C1" w14:paraId="6ED6EB90" w14:textId="44C7A7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Rapporteert aan de hoofdjury</w:t>
            </w:r>
          </w:p>
        </w:tc>
        <w:tc>
          <w:tcPr>
            <w:tcW w:w="204" w:type="pct"/>
          </w:tcPr>
          <w:p w:rsidRPr="0036668A" w:rsidR="00CD20C1" w:rsidP="00C53264" w:rsidRDefault="00CD20C1" w14:paraId="4617EF78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1F4AA7B0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7F9ECAB3" w14:textId="77777777">
        <w:tc>
          <w:tcPr>
            <w:tcW w:w="2537" w:type="pct"/>
          </w:tcPr>
          <w:p w:rsidRPr="0036668A" w:rsidR="00CD20C1" w:rsidP="00C53264" w:rsidRDefault="00CD20C1" w14:paraId="0CDD9C1F" w14:textId="3EBCC8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Houdt controle over het wedstrijdverloop en stuurt sporters aan</w:t>
            </w:r>
          </w:p>
        </w:tc>
        <w:tc>
          <w:tcPr>
            <w:tcW w:w="204" w:type="pct"/>
          </w:tcPr>
          <w:p w:rsidRPr="0036668A" w:rsidR="00CD20C1" w:rsidP="00C53264" w:rsidRDefault="00CD20C1" w14:paraId="2CBB1BBE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212410A2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23B82066" w14:textId="77777777">
        <w:tc>
          <w:tcPr>
            <w:tcW w:w="2537" w:type="pct"/>
            <w:shd w:val="clear" w:color="auto" w:fill="E7E6E6" w:themeFill="background2"/>
          </w:tcPr>
          <w:p w:rsidRPr="0036668A" w:rsidR="00CD20C1" w:rsidP="00C53264" w:rsidRDefault="00CD20C1" w14:paraId="66569381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:rsidRPr="00D966F6" w:rsidR="00CD20C1" w:rsidP="00C53264" w:rsidRDefault="00CD20C1" w14:paraId="2265A298" w14:textId="48FF34DD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Het </w:t>
            </w:r>
            <w:r>
              <w:rPr>
                <w:sz w:val="20"/>
                <w:szCs w:val="20"/>
              </w:rPr>
              <w:t>functioneren als isolatiemedewerker is volgens het format en reglement.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:rsidRPr="0036668A" w:rsidR="00CD20C1" w:rsidP="00C53264" w:rsidRDefault="00CD20C1" w14:paraId="301B55D2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-92681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974755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:rsidR="00CD20C1" w:rsidRDefault="00CD20C1" w14:paraId="1AD87BD0" w14:textId="77777777">
      <w:pPr>
        <w:spacing w:after="160" w:line="259" w:lineRule="auto"/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Pr="0036668A" w:rsidR="00CD20C1" w:rsidTr="00C53264" w14:paraId="54854DD1" w14:textId="77777777">
        <w:tc>
          <w:tcPr>
            <w:tcW w:w="5000" w:type="pct"/>
            <w:gridSpan w:val="3"/>
            <w:shd w:val="clear" w:color="auto" w:fill="70AD47" w:themeFill="accent6"/>
          </w:tcPr>
          <w:p w:rsidRPr="0036668A" w:rsidR="00CD20C1" w:rsidP="00C53264" w:rsidRDefault="00CD20C1" w14:paraId="2BA78425" w14:textId="1BB98EA3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3.1.</w:t>
            </w:r>
            <w:r>
              <w:rPr>
                <w:b/>
                <w:bCs/>
                <w:sz w:val="20"/>
                <w:szCs w:val="20"/>
              </w:rPr>
              <w:t>5 Communiceert met coaches en sporters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Pr="0036668A" w:rsidR="00CD20C1" w:rsidTr="00C53264" w14:paraId="1B72CEC9" w14:textId="77777777">
        <w:tc>
          <w:tcPr>
            <w:tcW w:w="2537" w:type="pct"/>
            <w:shd w:val="clear" w:color="auto" w:fill="E7E6E6" w:themeFill="background2"/>
          </w:tcPr>
          <w:p w:rsidRPr="0036668A" w:rsidR="00CD20C1" w:rsidP="00C53264" w:rsidRDefault="00CD20C1" w14:paraId="257DE09E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:rsidRPr="0036668A" w:rsidR="00CD20C1" w:rsidP="00C53264" w:rsidRDefault="00CD20C1" w14:paraId="691EC239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:rsidRPr="0036668A" w:rsidR="00CD20C1" w:rsidP="00C53264" w:rsidRDefault="00CD20C1" w14:paraId="5C0DE0B8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36668A" w:rsidR="00CD20C1" w:rsidTr="00C53264" w14:paraId="485F60E7" w14:textId="77777777">
        <w:tc>
          <w:tcPr>
            <w:tcW w:w="2537" w:type="pct"/>
          </w:tcPr>
          <w:p w:rsidRPr="0036668A" w:rsidR="00CD20C1" w:rsidP="00C53264" w:rsidRDefault="00CD20C1" w14:paraId="1E73A3A1" w14:textId="0A64E8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Houdt gepaste afstand</w:t>
            </w:r>
          </w:p>
        </w:tc>
        <w:tc>
          <w:tcPr>
            <w:tcW w:w="204" w:type="pct"/>
          </w:tcPr>
          <w:p w:rsidRPr="0036668A" w:rsidR="00CD20C1" w:rsidP="00C53264" w:rsidRDefault="00CD20C1" w14:paraId="55590A37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:rsidRPr="0036668A" w:rsidR="00CD20C1" w:rsidP="00C53264" w:rsidRDefault="00CD20C1" w14:paraId="53E9B8B2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11F148D3" w14:textId="77777777">
        <w:tc>
          <w:tcPr>
            <w:tcW w:w="2537" w:type="pct"/>
          </w:tcPr>
          <w:p w:rsidRPr="0036668A" w:rsidR="00CD20C1" w:rsidP="00C53264" w:rsidRDefault="00CD20C1" w14:paraId="0E154866" w14:textId="299595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Communiceert (non-)verbaal op passende wijze</w:t>
            </w:r>
          </w:p>
        </w:tc>
        <w:tc>
          <w:tcPr>
            <w:tcW w:w="204" w:type="pct"/>
          </w:tcPr>
          <w:p w:rsidRPr="0036668A" w:rsidR="00CD20C1" w:rsidP="00C53264" w:rsidRDefault="00CD20C1" w14:paraId="618739A9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1BBBE29C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6F3AA4F4" w14:textId="77777777">
        <w:tc>
          <w:tcPr>
            <w:tcW w:w="2537" w:type="pct"/>
          </w:tcPr>
          <w:p w:rsidRPr="0036668A" w:rsidR="00CD20C1" w:rsidP="00C53264" w:rsidRDefault="00CD20C1" w14:paraId="70838B6F" w14:textId="7C4B37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Onthoudt zich</w:t>
            </w:r>
            <w:r w:rsidR="00C45247">
              <w:rPr>
                <w:sz w:val="20"/>
                <w:szCs w:val="20"/>
              </w:rPr>
              <w:t xml:space="preserve"> van adviezen met betrekking tot het klimmen</w:t>
            </w:r>
          </w:p>
        </w:tc>
        <w:tc>
          <w:tcPr>
            <w:tcW w:w="204" w:type="pct"/>
          </w:tcPr>
          <w:p w:rsidRPr="0036668A" w:rsidR="00CD20C1" w:rsidP="00C53264" w:rsidRDefault="00CD20C1" w14:paraId="018917CA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03625A9B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673E6A59" w14:textId="77777777">
        <w:tc>
          <w:tcPr>
            <w:tcW w:w="2537" w:type="pct"/>
          </w:tcPr>
          <w:p w:rsidRPr="0036668A" w:rsidR="00CD20C1" w:rsidP="00C53264" w:rsidRDefault="00C45247" w14:paraId="37D71644" w14:textId="2EBC4E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Toont voorbeeldgedrag</w:t>
            </w:r>
          </w:p>
        </w:tc>
        <w:tc>
          <w:tcPr>
            <w:tcW w:w="204" w:type="pct"/>
          </w:tcPr>
          <w:p w:rsidRPr="0036668A" w:rsidR="00CD20C1" w:rsidP="00C53264" w:rsidRDefault="00CD20C1" w14:paraId="517DFF66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69BBDDF2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14663AFB" w14:textId="77777777">
        <w:tc>
          <w:tcPr>
            <w:tcW w:w="2537" w:type="pct"/>
          </w:tcPr>
          <w:p w:rsidRPr="0036668A" w:rsidR="00CD20C1" w:rsidP="00C53264" w:rsidRDefault="00C45247" w14:paraId="6082C593" w14:textId="0689F7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Verplaatst zich in de belevingswereld van de sporters en het niveau van de wedstrijd en handelt hiernaar</w:t>
            </w:r>
          </w:p>
        </w:tc>
        <w:tc>
          <w:tcPr>
            <w:tcW w:w="204" w:type="pct"/>
          </w:tcPr>
          <w:p w:rsidRPr="0036668A" w:rsidR="00CD20C1" w:rsidP="00C53264" w:rsidRDefault="00CD20C1" w14:paraId="13E2922A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CD20C1" w:rsidP="00C53264" w:rsidRDefault="00CD20C1" w14:paraId="760E0F19" w14:textId="77777777">
            <w:pPr>
              <w:rPr>
                <w:sz w:val="20"/>
                <w:szCs w:val="20"/>
              </w:rPr>
            </w:pPr>
          </w:p>
        </w:tc>
      </w:tr>
      <w:tr w:rsidRPr="0036668A" w:rsidR="00CD20C1" w:rsidTr="00C53264" w14:paraId="2446C9CF" w14:textId="77777777">
        <w:tc>
          <w:tcPr>
            <w:tcW w:w="2537" w:type="pct"/>
            <w:shd w:val="clear" w:color="auto" w:fill="E7E6E6" w:themeFill="background2"/>
          </w:tcPr>
          <w:p w:rsidRPr="0036668A" w:rsidR="00CD20C1" w:rsidP="00C53264" w:rsidRDefault="00CD20C1" w14:paraId="587B471A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:rsidR="00CD20C1" w:rsidP="00C53264" w:rsidRDefault="00C45247" w14:paraId="6E6F38D8" w14:textId="77777777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communicatie is eenduidig en afgestemd op coaches en sporters.</w:t>
            </w:r>
          </w:p>
          <w:p w:rsidRPr="00D966F6" w:rsidR="00C45247" w:rsidP="00C53264" w:rsidRDefault="00C45247" w14:paraId="0C639634" w14:textId="5FF3F9A8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communicatie is efficiënt.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:rsidRPr="0036668A" w:rsidR="00CD20C1" w:rsidP="00C53264" w:rsidRDefault="00CD20C1" w14:paraId="6385EFA0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-6472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85545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:rsidR="00CD20C1" w:rsidRDefault="00CD20C1" w14:paraId="5CE941C8" w14:textId="77777777">
      <w:pPr>
        <w:spacing w:after="160" w:line="259" w:lineRule="auto"/>
        <w:rPr>
          <w:sz w:val="20"/>
          <w:szCs w:val="20"/>
        </w:rPr>
      </w:pPr>
    </w:p>
    <w:p w:rsidR="00C45247" w:rsidRDefault="00C45247" w14:paraId="4EBE1437" w14:textId="77777777">
      <w:pPr>
        <w:spacing w:after="160" w:line="259" w:lineRule="auto"/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Pr="0036668A" w:rsidR="00C45247" w:rsidTr="00C53264" w14:paraId="21E4A596" w14:textId="77777777">
        <w:tc>
          <w:tcPr>
            <w:tcW w:w="5000" w:type="pct"/>
            <w:gridSpan w:val="3"/>
            <w:shd w:val="clear" w:color="auto" w:fill="70AD47" w:themeFill="accent6"/>
          </w:tcPr>
          <w:p w:rsidRPr="0036668A" w:rsidR="00C45247" w:rsidP="00C53264" w:rsidRDefault="00C45247" w14:paraId="39E85A80" w14:textId="75005BA7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3.1.</w:t>
            </w:r>
            <w:r>
              <w:rPr>
                <w:b/>
                <w:bCs/>
                <w:sz w:val="20"/>
                <w:szCs w:val="20"/>
              </w:rPr>
              <w:t>6 Werkt samen met wedstrijdkader</w:t>
            </w:r>
          </w:p>
        </w:tc>
      </w:tr>
      <w:tr w:rsidRPr="0036668A" w:rsidR="00C45247" w:rsidTr="00C53264" w14:paraId="2E29CB91" w14:textId="77777777">
        <w:tc>
          <w:tcPr>
            <w:tcW w:w="2537" w:type="pct"/>
            <w:shd w:val="clear" w:color="auto" w:fill="E7E6E6" w:themeFill="background2"/>
          </w:tcPr>
          <w:p w:rsidRPr="0036668A" w:rsidR="00C45247" w:rsidP="00C53264" w:rsidRDefault="00C45247" w14:paraId="2A68E6A2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:rsidRPr="0036668A" w:rsidR="00C45247" w:rsidP="00C53264" w:rsidRDefault="00C45247" w14:paraId="1564B0F1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:rsidRPr="0036668A" w:rsidR="00C45247" w:rsidP="00C53264" w:rsidRDefault="00C45247" w14:paraId="52E4CA18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36668A" w:rsidR="00867413" w:rsidTr="00C53264" w14:paraId="4AFB6C2A" w14:textId="77777777">
        <w:tc>
          <w:tcPr>
            <w:tcW w:w="2537" w:type="pct"/>
          </w:tcPr>
          <w:p w:rsidRPr="0036668A" w:rsidR="00867413" w:rsidP="00C53264" w:rsidRDefault="00867413" w14:paraId="14735325" w14:textId="77D5DB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Houdt zich aan de gemaakte afspraken</w:t>
            </w:r>
          </w:p>
        </w:tc>
        <w:tc>
          <w:tcPr>
            <w:tcW w:w="204" w:type="pct"/>
          </w:tcPr>
          <w:p w:rsidRPr="0036668A" w:rsidR="00867413" w:rsidP="00C53264" w:rsidRDefault="00867413" w14:paraId="27496146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:rsidRPr="0036668A" w:rsidR="00867413" w:rsidP="00C53264" w:rsidRDefault="00867413" w14:paraId="45258210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0CDD629F" w14:textId="77777777">
        <w:tc>
          <w:tcPr>
            <w:tcW w:w="2537" w:type="pct"/>
          </w:tcPr>
          <w:p w:rsidRPr="0036668A" w:rsidR="00867413" w:rsidP="00C53264" w:rsidRDefault="00867413" w14:paraId="2A71649F" w14:textId="12C696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Legt op een geschikt moment de beoordeling/beslissing uit aan de hoofdjury</w:t>
            </w:r>
          </w:p>
        </w:tc>
        <w:tc>
          <w:tcPr>
            <w:tcW w:w="204" w:type="pct"/>
          </w:tcPr>
          <w:p w:rsidRPr="0036668A" w:rsidR="00867413" w:rsidP="00C53264" w:rsidRDefault="00867413" w14:paraId="5B2DE7AD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0B1DAF5E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27949AD8" w14:textId="77777777">
        <w:tc>
          <w:tcPr>
            <w:tcW w:w="2537" w:type="pct"/>
          </w:tcPr>
          <w:p w:rsidRPr="0036668A" w:rsidR="00867413" w:rsidP="00C53264" w:rsidRDefault="00867413" w14:paraId="241D2D74" w14:textId="6776AB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Boulder: stuurt poetsers aan (bij andere disciplines: kruis aan V)</w:t>
            </w:r>
          </w:p>
        </w:tc>
        <w:tc>
          <w:tcPr>
            <w:tcW w:w="204" w:type="pct"/>
          </w:tcPr>
          <w:p w:rsidRPr="0036668A" w:rsidR="00867413" w:rsidP="00C53264" w:rsidRDefault="00867413" w14:paraId="0E657DC1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66961AF2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7C10D4DF" w14:textId="77777777">
        <w:tc>
          <w:tcPr>
            <w:tcW w:w="2537" w:type="pct"/>
          </w:tcPr>
          <w:p w:rsidRPr="0036668A" w:rsidR="00867413" w:rsidP="00C53264" w:rsidRDefault="00867413" w14:paraId="0B051DA6" w14:textId="3399F2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Draagt bij aan eenduidige communicatie van het wedstrijdkader naar deelnemers, coaches en publiek</w:t>
            </w:r>
          </w:p>
        </w:tc>
        <w:tc>
          <w:tcPr>
            <w:tcW w:w="204" w:type="pct"/>
          </w:tcPr>
          <w:p w:rsidRPr="0036668A" w:rsidR="00867413" w:rsidP="00C53264" w:rsidRDefault="00867413" w14:paraId="5E4F203A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1C943062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771EB2A9" w14:textId="77777777">
        <w:tc>
          <w:tcPr>
            <w:tcW w:w="2537" w:type="pct"/>
          </w:tcPr>
          <w:p w:rsidRPr="0036668A" w:rsidR="00867413" w:rsidP="00C53264" w:rsidRDefault="00867413" w14:paraId="2CC374D6" w14:textId="1E2881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Overlegt op effectieve wijze</w:t>
            </w:r>
          </w:p>
        </w:tc>
        <w:tc>
          <w:tcPr>
            <w:tcW w:w="204" w:type="pct"/>
          </w:tcPr>
          <w:p w:rsidRPr="0036668A" w:rsidR="00867413" w:rsidP="00C53264" w:rsidRDefault="00867413" w14:paraId="6165F91A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20123F9A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338E4F55" w14:textId="77777777">
        <w:tc>
          <w:tcPr>
            <w:tcW w:w="2537" w:type="pct"/>
          </w:tcPr>
          <w:p w:rsidRPr="0036668A" w:rsidR="00867413" w:rsidP="00C53264" w:rsidRDefault="00867413" w14:paraId="6FB8F4AE" w14:textId="2DCD2F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Heeft kennis van de rollen en werkzaamheden van het wedstrijdkader</w:t>
            </w:r>
          </w:p>
        </w:tc>
        <w:tc>
          <w:tcPr>
            <w:tcW w:w="204" w:type="pct"/>
          </w:tcPr>
          <w:p w:rsidRPr="0036668A" w:rsidR="00867413" w:rsidP="00C53264" w:rsidRDefault="00867413" w14:paraId="258F97A5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10B96618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20F1EAF5" w14:textId="77777777">
        <w:tc>
          <w:tcPr>
            <w:tcW w:w="2537" w:type="pct"/>
          </w:tcPr>
          <w:p w:rsidR="00867413" w:rsidP="00C53264" w:rsidRDefault="00867413" w14:paraId="4D7F5DD3" w14:textId="455C0E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Vraagt feedback en advies </w:t>
            </w:r>
          </w:p>
        </w:tc>
        <w:tc>
          <w:tcPr>
            <w:tcW w:w="204" w:type="pct"/>
          </w:tcPr>
          <w:p w:rsidRPr="0036668A" w:rsidR="00867413" w:rsidP="00C53264" w:rsidRDefault="00867413" w14:paraId="2A3F55F3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5AD10D23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18332CFD" w14:textId="77777777">
        <w:tc>
          <w:tcPr>
            <w:tcW w:w="2537" w:type="pct"/>
          </w:tcPr>
          <w:p w:rsidR="00867413" w:rsidP="00C53264" w:rsidRDefault="00867413" w14:paraId="60CDB7B7" w14:textId="63F45F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feedback en advies accepteren</w:t>
            </w:r>
          </w:p>
        </w:tc>
        <w:tc>
          <w:tcPr>
            <w:tcW w:w="204" w:type="pct"/>
          </w:tcPr>
          <w:p w:rsidRPr="0036668A" w:rsidR="00867413" w:rsidP="00C53264" w:rsidRDefault="00867413" w14:paraId="4F0DD6C0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60F45379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16D3B10E" w14:textId="77777777">
        <w:tc>
          <w:tcPr>
            <w:tcW w:w="2537" w:type="pct"/>
          </w:tcPr>
          <w:p w:rsidR="00867413" w:rsidP="00C53264" w:rsidRDefault="00867413" w14:paraId="5A09154C" w14:textId="2886ED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Spreekt waar nodig wedstrijdkader aan op de gedragscode</w:t>
            </w:r>
          </w:p>
        </w:tc>
        <w:tc>
          <w:tcPr>
            <w:tcW w:w="204" w:type="pct"/>
          </w:tcPr>
          <w:p w:rsidRPr="0036668A" w:rsidR="00867413" w:rsidP="00C53264" w:rsidRDefault="00867413" w14:paraId="2982F108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1F659361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527EC8FE" w14:textId="77777777">
        <w:tc>
          <w:tcPr>
            <w:tcW w:w="2537" w:type="pct"/>
          </w:tcPr>
          <w:p w:rsidR="00867413" w:rsidP="00C53264" w:rsidRDefault="00867413" w14:paraId="003157C9" w14:textId="24607F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Ondersteunt wedstrijdkader </w:t>
            </w:r>
            <w:proofErr w:type="gramStart"/>
            <w:r>
              <w:rPr>
                <w:sz w:val="20"/>
                <w:szCs w:val="20"/>
              </w:rPr>
              <w:t>indien</w:t>
            </w:r>
            <w:proofErr w:type="gramEnd"/>
            <w:r>
              <w:rPr>
                <w:sz w:val="20"/>
                <w:szCs w:val="20"/>
              </w:rPr>
              <w:t xml:space="preserve"> waar nodig</w:t>
            </w:r>
          </w:p>
        </w:tc>
        <w:tc>
          <w:tcPr>
            <w:tcW w:w="204" w:type="pct"/>
          </w:tcPr>
          <w:p w:rsidRPr="0036668A" w:rsidR="00867413" w:rsidP="00C53264" w:rsidRDefault="00867413" w14:paraId="00016ED9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5206307B" w14:textId="77777777">
            <w:pPr>
              <w:rPr>
                <w:sz w:val="20"/>
                <w:szCs w:val="20"/>
              </w:rPr>
            </w:pPr>
          </w:p>
        </w:tc>
      </w:tr>
      <w:tr w:rsidRPr="0036668A" w:rsidR="00C45247" w:rsidTr="00C53264" w14:paraId="4BFC1303" w14:textId="77777777">
        <w:tc>
          <w:tcPr>
            <w:tcW w:w="2537" w:type="pct"/>
            <w:shd w:val="clear" w:color="auto" w:fill="E7E6E6" w:themeFill="background2"/>
          </w:tcPr>
          <w:p w:rsidRPr="0036668A" w:rsidR="00C45247" w:rsidP="00C53264" w:rsidRDefault="00C45247" w14:paraId="75863496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:rsidRPr="00D966F6" w:rsidR="00C45247" w:rsidP="00C53264" w:rsidRDefault="00867413" w14:paraId="389C4DFC" w14:textId="090BCA1F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samenwerking met wedstrijdkader draagt bij aan het reglementair verloop van de wedstrijd.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:rsidRPr="0036668A" w:rsidR="00C45247" w:rsidP="00C53264" w:rsidRDefault="00C45247" w14:paraId="5F68A12D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-63417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69129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:rsidR="00C45247" w:rsidRDefault="00C45247" w14:paraId="0AE933CE" w14:textId="77777777">
      <w:pPr>
        <w:spacing w:after="160" w:line="259" w:lineRule="auto"/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Pr="0036668A" w:rsidR="00867413" w:rsidTr="00C53264" w14:paraId="5A53597F" w14:textId="77777777">
        <w:tc>
          <w:tcPr>
            <w:tcW w:w="5000" w:type="pct"/>
            <w:gridSpan w:val="3"/>
            <w:shd w:val="clear" w:color="auto" w:fill="70AD47" w:themeFill="accent6"/>
          </w:tcPr>
          <w:p w:rsidRPr="0036668A" w:rsidR="00867413" w:rsidP="00C53264" w:rsidRDefault="00867413" w14:paraId="4BD58B71" w14:textId="100ECF56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3.1.</w:t>
            </w:r>
            <w:r>
              <w:rPr>
                <w:b/>
                <w:bCs/>
                <w:sz w:val="20"/>
                <w:szCs w:val="20"/>
              </w:rPr>
              <w:t>7 Evalueert de wedstrijd en reflecteert op eigen handelen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Pr="0036668A" w:rsidR="00867413" w:rsidTr="00C53264" w14:paraId="44646F8D" w14:textId="77777777">
        <w:tc>
          <w:tcPr>
            <w:tcW w:w="2537" w:type="pct"/>
            <w:shd w:val="clear" w:color="auto" w:fill="E7E6E6" w:themeFill="background2"/>
          </w:tcPr>
          <w:p w:rsidRPr="0036668A" w:rsidR="00867413" w:rsidP="00C53264" w:rsidRDefault="00867413" w14:paraId="4A9D491C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</w:tcPr>
          <w:p w:rsidRPr="0036668A" w:rsidR="00867413" w:rsidP="00C53264" w:rsidRDefault="00867413" w14:paraId="0F0A8733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:rsidRPr="0036668A" w:rsidR="00867413" w:rsidP="00C53264" w:rsidRDefault="00867413" w14:paraId="21F162B5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36668A" w:rsidR="00867413" w:rsidTr="00C53264" w14:paraId="789E4D4D" w14:textId="77777777">
        <w:tc>
          <w:tcPr>
            <w:tcW w:w="2537" w:type="pct"/>
          </w:tcPr>
          <w:p w:rsidRPr="0036668A" w:rsidR="00867413" w:rsidP="00C53264" w:rsidRDefault="00AC3660" w14:paraId="5C185E18" w14:textId="78C16F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Verwoord eigen leerbehoeften</w:t>
            </w:r>
          </w:p>
        </w:tc>
        <w:tc>
          <w:tcPr>
            <w:tcW w:w="204" w:type="pct"/>
          </w:tcPr>
          <w:p w:rsidRPr="0036668A" w:rsidR="00867413" w:rsidP="00C53264" w:rsidRDefault="00867413" w14:paraId="2DDEB1CF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:rsidRPr="0036668A" w:rsidR="00867413" w:rsidP="00C53264" w:rsidRDefault="00867413" w14:paraId="53582C0A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2D695C06" w14:textId="77777777">
        <w:tc>
          <w:tcPr>
            <w:tcW w:w="2537" w:type="pct"/>
          </w:tcPr>
          <w:p w:rsidRPr="0036668A" w:rsidR="00867413" w:rsidP="00C53264" w:rsidRDefault="00AC3660" w14:paraId="6C0882B9" w14:textId="037233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Reflecteert op eigen handelen</w:t>
            </w:r>
          </w:p>
        </w:tc>
        <w:tc>
          <w:tcPr>
            <w:tcW w:w="204" w:type="pct"/>
          </w:tcPr>
          <w:p w:rsidRPr="0036668A" w:rsidR="00867413" w:rsidP="00C53264" w:rsidRDefault="00867413" w14:paraId="1D8BE7DF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:rsidRPr="0036668A" w:rsidR="00867413" w:rsidP="00C53264" w:rsidRDefault="00867413" w14:paraId="1B4B28CF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77670D6E" w14:textId="77777777">
        <w:tc>
          <w:tcPr>
            <w:tcW w:w="2537" w:type="pct"/>
            <w:shd w:val="clear" w:color="auto" w:fill="E7E6E6" w:themeFill="background2"/>
          </w:tcPr>
          <w:p w:rsidRPr="0036668A" w:rsidR="00867413" w:rsidP="00C53264" w:rsidRDefault="00867413" w14:paraId="4FAF4604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:rsidRPr="0036668A" w:rsidR="00867413" w:rsidP="00C53264" w:rsidRDefault="00867413" w14:paraId="121DE185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:rsidRPr="0036668A" w:rsidR="00867413" w:rsidP="00C53264" w:rsidRDefault="00867413" w14:paraId="1F616B88" w14:textId="77777777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36668A" w:rsidR="00867413" w:rsidTr="00C53264" w14:paraId="6746A2EC" w14:textId="77777777">
        <w:tc>
          <w:tcPr>
            <w:tcW w:w="2537" w:type="pct"/>
          </w:tcPr>
          <w:p w:rsidRPr="0036668A" w:rsidR="00867413" w:rsidP="00C53264" w:rsidRDefault="00AC3660" w14:paraId="477B2AAC" w14:textId="278DD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Neemt actief deel aan de evaluatie van de wedstrijd</w:t>
            </w:r>
          </w:p>
        </w:tc>
        <w:tc>
          <w:tcPr>
            <w:tcW w:w="204" w:type="pct"/>
          </w:tcPr>
          <w:p w:rsidRPr="0036668A" w:rsidR="00867413" w:rsidP="00C53264" w:rsidRDefault="00867413" w14:paraId="5B20F01C" w14:textId="77777777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</w:tcPr>
          <w:p w:rsidRPr="0036668A" w:rsidR="00867413" w:rsidP="00C53264" w:rsidRDefault="00867413" w14:paraId="19A84408" w14:textId="77777777">
            <w:pPr>
              <w:rPr>
                <w:sz w:val="20"/>
                <w:szCs w:val="20"/>
              </w:rPr>
            </w:pPr>
          </w:p>
        </w:tc>
      </w:tr>
      <w:tr w:rsidRPr="0036668A" w:rsidR="00867413" w:rsidTr="00C53264" w14:paraId="69DEE259" w14:textId="77777777">
        <w:tc>
          <w:tcPr>
            <w:tcW w:w="2537" w:type="pct"/>
            <w:shd w:val="clear" w:color="auto" w:fill="E7E6E6" w:themeFill="background2"/>
          </w:tcPr>
          <w:p w:rsidRPr="0036668A" w:rsidR="00867413" w:rsidP="00C53264" w:rsidRDefault="00867413" w14:paraId="57E4190A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:rsidRPr="00E676AC" w:rsidR="00E676AC" w:rsidP="00E676AC" w:rsidRDefault="00E676AC" w14:paraId="098ECB4B" w14:textId="77777777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E676AC">
              <w:rPr>
                <w:sz w:val="20"/>
                <w:szCs w:val="20"/>
              </w:rPr>
              <w:t>De evaluatie is gericht op het proces en op het verloop van de wedstrijd.</w:t>
            </w:r>
          </w:p>
          <w:p w:rsidRPr="00D966F6" w:rsidR="00867413" w:rsidP="00E676AC" w:rsidRDefault="00E676AC" w14:paraId="64A17450" w14:textId="4619BF28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E676AC">
              <w:rPr>
                <w:sz w:val="20"/>
                <w:szCs w:val="20"/>
              </w:rPr>
              <w:t>De kandidaat heeft inzicht in de eigen bekwaamheden en ontwikkelpunten.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:rsidRPr="0036668A" w:rsidR="00867413" w:rsidP="00C53264" w:rsidRDefault="00867413" w14:paraId="20F81F8B" w14:textId="7777777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157747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72021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:rsidR="007610A2" w:rsidRDefault="007610A2" w14:paraId="308EC80C" w14:textId="77777777">
      <w:pPr>
        <w:spacing w:after="160" w:line="259" w:lineRule="auto"/>
        <w:rPr>
          <w:sz w:val="20"/>
          <w:szCs w:val="20"/>
        </w:rPr>
      </w:pPr>
    </w:p>
    <w:sectPr w:rsidR="007610A2" w:rsidSect="0038490F">
      <w:footerReference w:type="default" r:id="rId13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0099" w:rsidP="00D40BCE" w:rsidRDefault="005B0099" w14:paraId="4775E51C" w14:textId="77777777">
      <w:pPr>
        <w:spacing w:line="240" w:lineRule="auto"/>
      </w:pPr>
      <w:r>
        <w:separator/>
      </w:r>
    </w:p>
  </w:endnote>
  <w:endnote w:type="continuationSeparator" w:id="0">
    <w:p w:rsidR="005B0099" w:rsidP="00D40BCE" w:rsidRDefault="005B0099" w14:paraId="77947A2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Regular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NPro-Black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221189782"/>
      <w:docPartObj>
        <w:docPartGallery w:val="Page Numbers (Bottom of Page)"/>
        <w:docPartUnique/>
      </w:docPartObj>
    </w:sdtPr>
    <w:sdtContent>
      <w:p w:rsidR="00906BFB" w:rsidRDefault="004437EE" w14:paraId="73230CCC" w14:textId="77777777">
        <w:pPr>
          <w:pStyle w:val="Voettekst"/>
          <w:jc w:val="right"/>
        </w:pP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575296" behindDoc="0" locked="0" layoutInCell="1" allowOverlap="1" wp14:anchorId="34691EBB" wp14:editId="0D48BEA3">
              <wp:simplePos x="0" y="0"/>
              <wp:positionH relativeFrom="column">
                <wp:posOffset>4835525</wp:posOffset>
              </wp:positionH>
              <wp:positionV relativeFrom="paragraph">
                <wp:posOffset>-18415</wp:posOffset>
              </wp:positionV>
              <wp:extent cx="542925" cy="542925"/>
              <wp:effectExtent l="0" t="0" r="9525" b="9525"/>
              <wp:wrapNone/>
              <wp:docPr id="63036017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36017" name="Afbeelding 63036017"/>
                      <pic:cNvPicPr/>
                    </pic:nvPicPr>
                    <pic:blipFill>
                      <a:blip r:embed="rId1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546624" behindDoc="0" locked="0" layoutInCell="1" allowOverlap="1" wp14:anchorId="366D6438" wp14:editId="3AC61981">
              <wp:simplePos x="0" y="0"/>
              <wp:positionH relativeFrom="column">
                <wp:posOffset>3095625</wp:posOffset>
              </wp:positionH>
              <wp:positionV relativeFrom="paragraph">
                <wp:posOffset>-22225</wp:posOffset>
              </wp:positionV>
              <wp:extent cx="1386840" cy="504825"/>
              <wp:effectExtent l="0" t="0" r="3810" b="9525"/>
              <wp:wrapNone/>
              <wp:docPr id="966044741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044741" name="Afbeelding 966044741"/>
                      <pic:cNvPicPr/>
                    </pic:nvPicPr>
                    <pic:blipFill>
                      <a:blip r:embed="rId2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6840" cy="504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:rsidR="00906BFB" w:rsidRDefault="002D2341" w14:paraId="22AEEAA4" w14:textId="0A6DD703">
    <w:pPr>
      <w:pStyle w:val="Voettekst"/>
    </w:pPr>
    <w:r>
      <w:t>Voorblad</w:t>
    </w:r>
    <w:r w:rsidRPr="006F582F" w:rsidR="006F582F">
      <w:t xml:space="preserve"> </w:t>
    </w:r>
    <w:r w:rsidR="006F582F">
      <w:t xml:space="preserve">PVB </w:t>
    </w:r>
    <w:r w:rsidR="00CD20C1">
      <w:t>J3 Nationaal</w:t>
    </w:r>
    <w:r w:rsidR="006F582F">
      <w:t xml:space="preserve"> </w:t>
    </w:r>
    <w:r w:rsidR="006F582F">
      <w:tab/>
    </w:r>
    <w:r w:rsidR="006F582F">
      <w:tab/>
    </w:r>
    <w:r w:rsidR="006F582F">
      <w:tab/>
    </w:r>
    <w:r w:rsidR="006F582F">
      <w:tab/>
    </w:r>
    <w:r w:rsidR="006F582F">
      <w:tab/>
    </w:r>
    <w:r w:rsidR="006F582F">
      <w:tab/>
    </w:r>
    <w:r w:rsidR="006F582F">
      <w:tab/>
    </w:r>
    <w:r w:rsidR="006F582F">
      <w:tab/>
    </w:r>
    <w:r w:rsidRPr="00730B22" w:rsidR="006F582F">
      <w:rPr>
        <w:color w:val="auto"/>
        <w:sz w:val="18"/>
        <w:szCs w:val="18"/>
      </w:rPr>
      <w:t xml:space="preserve">Pagina </w:t>
    </w:r>
    <w:r w:rsidRPr="00730B22" w:rsidR="006F582F">
      <w:rPr>
        <w:color w:val="auto"/>
        <w:sz w:val="18"/>
        <w:szCs w:val="18"/>
      </w:rPr>
      <w:fldChar w:fldCharType="begin"/>
    </w:r>
    <w:r w:rsidRPr="00730B22" w:rsidR="006F582F">
      <w:rPr>
        <w:color w:val="auto"/>
        <w:sz w:val="18"/>
        <w:szCs w:val="18"/>
      </w:rPr>
      <w:instrText xml:space="preserve"> PAGE </w:instrText>
    </w:r>
    <w:r w:rsidRPr="00730B22" w:rsidR="006F582F">
      <w:rPr>
        <w:color w:val="auto"/>
        <w:sz w:val="18"/>
        <w:szCs w:val="18"/>
      </w:rPr>
      <w:fldChar w:fldCharType="separate"/>
    </w:r>
    <w:r w:rsidR="006F582F">
      <w:rPr>
        <w:color w:val="auto"/>
        <w:sz w:val="18"/>
        <w:szCs w:val="18"/>
      </w:rPr>
      <w:t>1</w:t>
    </w:r>
    <w:r w:rsidRPr="00730B22" w:rsidR="006F582F">
      <w:rPr>
        <w:color w:val="auto"/>
        <w:sz w:val="18"/>
        <w:szCs w:val="18"/>
      </w:rPr>
      <w:fldChar w:fldCharType="end"/>
    </w:r>
    <w:r w:rsidRPr="00730B22" w:rsidR="006F582F">
      <w:rPr>
        <w:color w:val="auto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rPr>
        <w:highlight w:val="yellow"/>
      </w:rPr>
      <w:id w:val="711236921"/>
      <w:docPartObj>
        <w:docPartGallery w:val="Page Numbers (Bottom of Page)"/>
        <w:docPartUnique/>
      </w:docPartObj>
    </w:sdtPr>
    <w:sdtContent>
      <w:p w:rsidRPr="009D0680" w:rsidR="00906BFB" w:rsidRDefault="006F2A38" w14:paraId="53ED39BA" w14:textId="77777777">
        <w:pPr>
          <w:pStyle w:val="Voettekst"/>
          <w:jc w:val="right"/>
          <w:rPr>
            <w:highlight w:val="yellow"/>
          </w:rPr>
        </w:pP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796480" behindDoc="0" locked="0" layoutInCell="1" allowOverlap="1" wp14:anchorId="11FD2A58" wp14:editId="7D15385E">
              <wp:simplePos x="0" y="0"/>
              <wp:positionH relativeFrom="column">
                <wp:posOffset>5226050</wp:posOffset>
              </wp:positionH>
              <wp:positionV relativeFrom="paragraph">
                <wp:posOffset>19685</wp:posOffset>
              </wp:positionV>
              <wp:extent cx="542925" cy="542925"/>
              <wp:effectExtent l="0" t="0" r="9525" b="9525"/>
              <wp:wrapNone/>
              <wp:docPr id="1182673185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36017" name="Afbeelding 63036017"/>
                      <pic:cNvPicPr/>
                    </pic:nvPicPr>
                    <pic:blipFill>
                      <a:blip r:embed="rId1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752448" behindDoc="0" locked="0" layoutInCell="1" allowOverlap="1" wp14:anchorId="547FE2C2" wp14:editId="32205A32">
              <wp:simplePos x="0" y="0"/>
              <wp:positionH relativeFrom="column">
                <wp:posOffset>3486150</wp:posOffset>
              </wp:positionH>
              <wp:positionV relativeFrom="paragraph">
                <wp:posOffset>15875</wp:posOffset>
              </wp:positionV>
              <wp:extent cx="1386840" cy="504825"/>
              <wp:effectExtent l="0" t="0" r="3810" b="9525"/>
              <wp:wrapNone/>
              <wp:docPr id="946016757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044741" name="Afbeelding 966044741"/>
                      <pic:cNvPicPr/>
                    </pic:nvPicPr>
                    <pic:blipFill>
                      <a:blip r:embed="rId2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6840" cy="504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  <w:sdtEndPr>
      <w:rPr>
        <w:highlight w:val="yellow"/>
      </w:rPr>
    </w:sdtEndPr>
  </w:sdt>
  <w:p w:rsidR="00906BFB" w:rsidP="006F2A38" w:rsidRDefault="00906BFB" w14:paraId="4ECC86D6" w14:textId="17E4E593">
    <w:pPr>
      <w:pStyle w:val="Voettekst"/>
      <w:tabs>
        <w:tab w:val="clear" w:pos="4536"/>
        <w:tab w:val="clear" w:pos="9072"/>
        <w:tab w:val="left" w:pos="4950"/>
      </w:tabs>
    </w:pPr>
    <w:r w:rsidRPr="00E676AC">
      <w:t>3</w:t>
    </w:r>
    <w:r w:rsidRPr="00E676AC" w:rsidR="00E676AC">
      <w:t>.1 Jureren</w:t>
    </w:r>
    <w:r w:rsidR="00E676AC">
      <w:t xml:space="preserve"> bij wedstrijden</w:t>
    </w:r>
    <w:r w:rsidR="006F2A38">
      <w:t xml:space="preserve"> </w:t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1D4CC0">
      <w:t xml:space="preserve">        </w:t>
    </w:r>
    <w:r w:rsidRPr="00730B22" w:rsidR="006F2A38">
      <w:rPr>
        <w:color w:val="auto"/>
        <w:sz w:val="18"/>
        <w:szCs w:val="18"/>
      </w:rPr>
      <w:t xml:space="preserve">Pagina </w:t>
    </w:r>
    <w:r w:rsidRPr="00730B22" w:rsidR="006F2A38">
      <w:rPr>
        <w:color w:val="auto"/>
        <w:sz w:val="18"/>
        <w:szCs w:val="18"/>
      </w:rPr>
      <w:fldChar w:fldCharType="begin"/>
    </w:r>
    <w:r w:rsidRPr="00730B22" w:rsidR="006F2A38">
      <w:rPr>
        <w:color w:val="auto"/>
        <w:sz w:val="18"/>
        <w:szCs w:val="18"/>
      </w:rPr>
      <w:instrText xml:space="preserve"> PAGE </w:instrText>
    </w:r>
    <w:r w:rsidRPr="00730B22" w:rsidR="006F2A38">
      <w:rPr>
        <w:color w:val="auto"/>
        <w:sz w:val="18"/>
        <w:szCs w:val="18"/>
      </w:rPr>
      <w:fldChar w:fldCharType="separate"/>
    </w:r>
    <w:r w:rsidR="006F2A38">
      <w:rPr>
        <w:color w:val="auto"/>
        <w:sz w:val="18"/>
        <w:szCs w:val="18"/>
      </w:rPr>
      <w:t>9</w:t>
    </w:r>
    <w:r w:rsidRPr="00730B22" w:rsidR="006F2A38">
      <w:rPr>
        <w:color w:val="auto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0099" w:rsidP="00D40BCE" w:rsidRDefault="005B0099" w14:paraId="154F0BA9" w14:textId="77777777">
      <w:pPr>
        <w:spacing w:line="240" w:lineRule="auto"/>
      </w:pPr>
      <w:r>
        <w:separator/>
      </w:r>
    </w:p>
  </w:footnote>
  <w:footnote w:type="continuationSeparator" w:id="0">
    <w:p w:rsidR="005B0099" w:rsidP="00D40BCE" w:rsidRDefault="005B0099" w14:paraId="69478B3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27610" w:rsidRDefault="00DA6EB4" w14:paraId="0A5385FB" w14:textId="77777777">
    <w:pPr>
      <w:pStyle w:val="Koptekst"/>
    </w:pPr>
    <w:r w:rsidRPr="000212DB">
      <w:rPr>
        <w:noProof/>
        <w:sz w:val="16"/>
        <w:szCs w:val="18"/>
      </w:rPr>
      <w:drawing>
        <wp:anchor distT="0" distB="0" distL="114300" distR="114300" simplePos="0" relativeHeight="251658240" behindDoc="0" locked="0" layoutInCell="1" allowOverlap="1" wp14:anchorId="65DBB17D" wp14:editId="0B287D1B">
          <wp:simplePos x="0" y="0"/>
          <wp:positionH relativeFrom="leftMargin">
            <wp:posOffset>9831401</wp:posOffset>
          </wp:positionH>
          <wp:positionV relativeFrom="topMargin">
            <wp:posOffset>175260</wp:posOffset>
          </wp:positionV>
          <wp:extent cx="720000" cy="720000"/>
          <wp:effectExtent l="0" t="0" r="4445" b="4445"/>
          <wp:wrapNone/>
          <wp:docPr id="2" name="Picture 2" descr="Afbeelding met Lettertype, groen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groen, Graphics, logo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7610">
      <w:t xml:space="preserve">Versie KSS 2024 </w:t>
    </w:r>
    <w:r w:rsidR="00D1295E">
      <w:t>01-07-2026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5A2"/>
    <w:multiLevelType w:val="multilevel"/>
    <w:tmpl w:val="B256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205290C"/>
    <w:multiLevelType w:val="multilevel"/>
    <w:tmpl w:val="E690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8F600D3"/>
    <w:multiLevelType w:val="multilevel"/>
    <w:tmpl w:val="8604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C97301E"/>
    <w:multiLevelType w:val="hybridMultilevel"/>
    <w:tmpl w:val="5866D5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D24DD"/>
    <w:multiLevelType w:val="multilevel"/>
    <w:tmpl w:val="F464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DAF122F"/>
    <w:multiLevelType w:val="multilevel"/>
    <w:tmpl w:val="7310AC06"/>
    <w:lvl w:ilvl="0">
      <w:start w:val="1"/>
      <w:numFmt w:val="decimal"/>
      <w:pStyle w:val="opsommi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0F7402E8"/>
    <w:multiLevelType w:val="hybridMultilevel"/>
    <w:tmpl w:val="7B887D1A"/>
    <w:lvl w:ilvl="0" w:tplc="8C7C0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60B75"/>
    <w:multiLevelType w:val="hybridMultilevel"/>
    <w:tmpl w:val="1C0446EE"/>
    <w:lvl w:ilvl="0" w:tplc="B3F2C4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222DE"/>
    <w:multiLevelType w:val="hybridMultilevel"/>
    <w:tmpl w:val="F572E1E4"/>
    <w:lvl w:ilvl="0" w:tplc="B5A4FB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D4423"/>
    <w:multiLevelType w:val="multilevel"/>
    <w:tmpl w:val="6226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61664CF"/>
    <w:multiLevelType w:val="multilevel"/>
    <w:tmpl w:val="3C2A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95D159E"/>
    <w:multiLevelType w:val="multilevel"/>
    <w:tmpl w:val="E8F8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98A45AC"/>
    <w:multiLevelType w:val="hybridMultilevel"/>
    <w:tmpl w:val="0CD83648"/>
    <w:lvl w:ilvl="0" w:tplc="2E189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C2769"/>
    <w:multiLevelType w:val="multilevel"/>
    <w:tmpl w:val="4264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697027D"/>
    <w:multiLevelType w:val="multilevel"/>
    <w:tmpl w:val="3912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C0D10BE"/>
    <w:multiLevelType w:val="multilevel"/>
    <w:tmpl w:val="E780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FB07158"/>
    <w:multiLevelType w:val="hybridMultilevel"/>
    <w:tmpl w:val="CF6280E6"/>
    <w:lvl w:ilvl="0" w:tplc="D5583D3E">
      <w:numFmt w:val="bullet"/>
      <w:lvlText w:val=""/>
      <w:lvlJc w:val="left"/>
      <w:pPr>
        <w:ind w:left="720" w:hanging="360"/>
      </w:pPr>
      <w:rPr>
        <w:rFonts w:hint="default" w:ascii="DINPro-Regular" w:hAnsi="DINPro-Regular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55761B1"/>
    <w:multiLevelType w:val="multilevel"/>
    <w:tmpl w:val="264A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515E376B"/>
    <w:multiLevelType w:val="hybridMultilevel"/>
    <w:tmpl w:val="61F435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16FD7"/>
    <w:multiLevelType w:val="multilevel"/>
    <w:tmpl w:val="9508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4126D29"/>
    <w:multiLevelType w:val="hybridMultilevel"/>
    <w:tmpl w:val="5E7C26B0"/>
    <w:lvl w:ilvl="0" w:tplc="A86CE96A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5EB5803"/>
    <w:multiLevelType w:val="multilevel"/>
    <w:tmpl w:val="655E3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CF3634"/>
    <w:multiLevelType w:val="multilevel"/>
    <w:tmpl w:val="43080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C601F28"/>
    <w:multiLevelType w:val="multilevel"/>
    <w:tmpl w:val="FF9E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CFF4521"/>
    <w:multiLevelType w:val="multilevel"/>
    <w:tmpl w:val="7E0C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7C383B5E"/>
    <w:multiLevelType w:val="multilevel"/>
    <w:tmpl w:val="A6E0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6778064">
    <w:abstractNumId w:val="20"/>
  </w:num>
  <w:num w:numId="2" w16cid:durableId="578447981">
    <w:abstractNumId w:val="5"/>
  </w:num>
  <w:num w:numId="3" w16cid:durableId="1243372621">
    <w:abstractNumId w:val="13"/>
  </w:num>
  <w:num w:numId="4" w16cid:durableId="2123457069">
    <w:abstractNumId w:val="17"/>
  </w:num>
  <w:num w:numId="5" w16cid:durableId="1531337648">
    <w:abstractNumId w:val="11"/>
  </w:num>
  <w:num w:numId="6" w16cid:durableId="1758479361">
    <w:abstractNumId w:val="15"/>
  </w:num>
  <w:num w:numId="7" w16cid:durableId="214046392">
    <w:abstractNumId w:val="24"/>
  </w:num>
  <w:num w:numId="8" w16cid:durableId="783379711">
    <w:abstractNumId w:val="22"/>
  </w:num>
  <w:num w:numId="9" w16cid:durableId="95641850">
    <w:abstractNumId w:val="19"/>
  </w:num>
  <w:num w:numId="10" w16cid:durableId="560361979">
    <w:abstractNumId w:val="9"/>
  </w:num>
  <w:num w:numId="11" w16cid:durableId="1051803649">
    <w:abstractNumId w:val="4"/>
  </w:num>
  <w:num w:numId="12" w16cid:durableId="1907450750">
    <w:abstractNumId w:val="2"/>
  </w:num>
  <w:num w:numId="13" w16cid:durableId="1509369288">
    <w:abstractNumId w:val="1"/>
  </w:num>
  <w:num w:numId="14" w16cid:durableId="1843426235">
    <w:abstractNumId w:val="0"/>
  </w:num>
  <w:num w:numId="15" w16cid:durableId="1008559497">
    <w:abstractNumId w:val="10"/>
  </w:num>
  <w:num w:numId="16" w16cid:durableId="1504660196">
    <w:abstractNumId w:val="25"/>
  </w:num>
  <w:num w:numId="17" w16cid:durableId="798108773">
    <w:abstractNumId w:val="14"/>
  </w:num>
  <w:num w:numId="18" w16cid:durableId="755515498">
    <w:abstractNumId w:val="23"/>
  </w:num>
  <w:num w:numId="19" w16cid:durableId="234895894">
    <w:abstractNumId w:val="3"/>
  </w:num>
  <w:num w:numId="20" w16cid:durableId="941061797">
    <w:abstractNumId w:val="16"/>
  </w:num>
  <w:num w:numId="21" w16cid:durableId="872501780">
    <w:abstractNumId w:val="21"/>
  </w:num>
  <w:num w:numId="22" w16cid:durableId="911155306">
    <w:abstractNumId w:val="18"/>
  </w:num>
  <w:num w:numId="23" w16cid:durableId="878471594">
    <w:abstractNumId w:val="8"/>
  </w:num>
  <w:num w:numId="24" w16cid:durableId="943535759">
    <w:abstractNumId w:val="6"/>
  </w:num>
  <w:num w:numId="25" w16cid:durableId="1530483455">
    <w:abstractNumId w:val="7"/>
  </w:num>
  <w:num w:numId="26" w16cid:durableId="1532844118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F6"/>
    <w:rsid w:val="0000222A"/>
    <w:rsid w:val="00013CB4"/>
    <w:rsid w:val="00026E25"/>
    <w:rsid w:val="00036B0B"/>
    <w:rsid w:val="00055E17"/>
    <w:rsid w:val="000855AE"/>
    <w:rsid w:val="00090D5C"/>
    <w:rsid w:val="000B25B7"/>
    <w:rsid w:val="000B321A"/>
    <w:rsid w:val="000B6D6E"/>
    <w:rsid w:val="000E27A0"/>
    <w:rsid w:val="00102BB7"/>
    <w:rsid w:val="0013142C"/>
    <w:rsid w:val="00147283"/>
    <w:rsid w:val="00152574"/>
    <w:rsid w:val="00155F89"/>
    <w:rsid w:val="00163000"/>
    <w:rsid w:val="001742D9"/>
    <w:rsid w:val="001759ED"/>
    <w:rsid w:val="001B68E4"/>
    <w:rsid w:val="001B7D5C"/>
    <w:rsid w:val="001D293C"/>
    <w:rsid w:val="001D2F2C"/>
    <w:rsid w:val="001D4CC0"/>
    <w:rsid w:val="001D63A3"/>
    <w:rsid w:val="00203621"/>
    <w:rsid w:val="002507D5"/>
    <w:rsid w:val="00260C24"/>
    <w:rsid w:val="00265720"/>
    <w:rsid w:val="002972CA"/>
    <w:rsid w:val="002B0889"/>
    <w:rsid w:val="002C28A3"/>
    <w:rsid w:val="002D2341"/>
    <w:rsid w:val="002D351A"/>
    <w:rsid w:val="002F5CF7"/>
    <w:rsid w:val="002F64DC"/>
    <w:rsid w:val="003063D9"/>
    <w:rsid w:val="00314B50"/>
    <w:rsid w:val="003222E1"/>
    <w:rsid w:val="00327610"/>
    <w:rsid w:val="00333F04"/>
    <w:rsid w:val="0034284D"/>
    <w:rsid w:val="00343DD8"/>
    <w:rsid w:val="00344C12"/>
    <w:rsid w:val="003626E4"/>
    <w:rsid w:val="0036668A"/>
    <w:rsid w:val="003814C1"/>
    <w:rsid w:val="0038490F"/>
    <w:rsid w:val="003C369E"/>
    <w:rsid w:val="003D09D9"/>
    <w:rsid w:val="004163C6"/>
    <w:rsid w:val="00423C1A"/>
    <w:rsid w:val="00426154"/>
    <w:rsid w:val="004437EE"/>
    <w:rsid w:val="004468E3"/>
    <w:rsid w:val="004B5D49"/>
    <w:rsid w:val="004C0C8D"/>
    <w:rsid w:val="004E0BF2"/>
    <w:rsid w:val="00520159"/>
    <w:rsid w:val="0054008F"/>
    <w:rsid w:val="0054640A"/>
    <w:rsid w:val="00555B95"/>
    <w:rsid w:val="00557BAA"/>
    <w:rsid w:val="00557CFD"/>
    <w:rsid w:val="00571A25"/>
    <w:rsid w:val="0057335E"/>
    <w:rsid w:val="00585532"/>
    <w:rsid w:val="005B0099"/>
    <w:rsid w:val="005B27B7"/>
    <w:rsid w:val="005D6C7E"/>
    <w:rsid w:val="00600324"/>
    <w:rsid w:val="00630BE4"/>
    <w:rsid w:val="006400A7"/>
    <w:rsid w:val="006534CB"/>
    <w:rsid w:val="006546FA"/>
    <w:rsid w:val="00683E81"/>
    <w:rsid w:val="006928B2"/>
    <w:rsid w:val="006960CE"/>
    <w:rsid w:val="006A12E4"/>
    <w:rsid w:val="006A1CCB"/>
    <w:rsid w:val="006B1711"/>
    <w:rsid w:val="006B49B2"/>
    <w:rsid w:val="006D333E"/>
    <w:rsid w:val="006D489A"/>
    <w:rsid w:val="006E49F2"/>
    <w:rsid w:val="006F2A38"/>
    <w:rsid w:val="006F582F"/>
    <w:rsid w:val="007063B9"/>
    <w:rsid w:val="00753687"/>
    <w:rsid w:val="007610A2"/>
    <w:rsid w:val="00785715"/>
    <w:rsid w:val="007961FE"/>
    <w:rsid w:val="007A05BA"/>
    <w:rsid w:val="007A31A1"/>
    <w:rsid w:val="007A52F9"/>
    <w:rsid w:val="007B647F"/>
    <w:rsid w:val="007C6C7B"/>
    <w:rsid w:val="007C7A44"/>
    <w:rsid w:val="007F73DC"/>
    <w:rsid w:val="00800A57"/>
    <w:rsid w:val="008037AE"/>
    <w:rsid w:val="00804079"/>
    <w:rsid w:val="008049DB"/>
    <w:rsid w:val="008414A5"/>
    <w:rsid w:val="00861FEB"/>
    <w:rsid w:val="00867413"/>
    <w:rsid w:val="00867BCA"/>
    <w:rsid w:val="008772A9"/>
    <w:rsid w:val="00877670"/>
    <w:rsid w:val="008856ED"/>
    <w:rsid w:val="00895E10"/>
    <w:rsid w:val="00896AC3"/>
    <w:rsid w:val="008A084A"/>
    <w:rsid w:val="008C07DB"/>
    <w:rsid w:val="008F58FE"/>
    <w:rsid w:val="00902305"/>
    <w:rsid w:val="00904C36"/>
    <w:rsid w:val="00906BFB"/>
    <w:rsid w:val="0091621A"/>
    <w:rsid w:val="00932FC5"/>
    <w:rsid w:val="00962CA2"/>
    <w:rsid w:val="00972816"/>
    <w:rsid w:val="00991289"/>
    <w:rsid w:val="009943EE"/>
    <w:rsid w:val="00996859"/>
    <w:rsid w:val="009B468B"/>
    <w:rsid w:val="009D0680"/>
    <w:rsid w:val="00A1437D"/>
    <w:rsid w:val="00A24FF6"/>
    <w:rsid w:val="00A47CC0"/>
    <w:rsid w:val="00A64480"/>
    <w:rsid w:val="00A72543"/>
    <w:rsid w:val="00A73CC6"/>
    <w:rsid w:val="00A94660"/>
    <w:rsid w:val="00A96D89"/>
    <w:rsid w:val="00AC043D"/>
    <w:rsid w:val="00AC3660"/>
    <w:rsid w:val="00AD3035"/>
    <w:rsid w:val="00AF4C86"/>
    <w:rsid w:val="00AF71F4"/>
    <w:rsid w:val="00B04617"/>
    <w:rsid w:val="00B0582B"/>
    <w:rsid w:val="00C068CE"/>
    <w:rsid w:val="00C148E3"/>
    <w:rsid w:val="00C41800"/>
    <w:rsid w:val="00C45247"/>
    <w:rsid w:val="00C92D1C"/>
    <w:rsid w:val="00CA0EF5"/>
    <w:rsid w:val="00CB7BC2"/>
    <w:rsid w:val="00CC3E62"/>
    <w:rsid w:val="00CD20C1"/>
    <w:rsid w:val="00CD2164"/>
    <w:rsid w:val="00D1078B"/>
    <w:rsid w:val="00D12327"/>
    <w:rsid w:val="00D1295E"/>
    <w:rsid w:val="00D3505D"/>
    <w:rsid w:val="00D40BCE"/>
    <w:rsid w:val="00D60706"/>
    <w:rsid w:val="00D966F6"/>
    <w:rsid w:val="00DA2555"/>
    <w:rsid w:val="00DA6EB4"/>
    <w:rsid w:val="00DB1080"/>
    <w:rsid w:val="00DD1015"/>
    <w:rsid w:val="00DD5965"/>
    <w:rsid w:val="00DF1D19"/>
    <w:rsid w:val="00E000D0"/>
    <w:rsid w:val="00E04591"/>
    <w:rsid w:val="00E14A79"/>
    <w:rsid w:val="00E251D3"/>
    <w:rsid w:val="00E3267E"/>
    <w:rsid w:val="00E32754"/>
    <w:rsid w:val="00E35AD4"/>
    <w:rsid w:val="00E42284"/>
    <w:rsid w:val="00E55634"/>
    <w:rsid w:val="00E571A4"/>
    <w:rsid w:val="00E615FB"/>
    <w:rsid w:val="00E676AC"/>
    <w:rsid w:val="00E71C26"/>
    <w:rsid w:val="00E744EC"/>
    <w:rsid w:val="00E90F7E"/>
    <w:rsid w:val="00E93CE4"/>
    <w:rsid w:val="00E97CE1"/>
    <w:rsid w:val="00EB26EC"/>
    <w:rsid w:val="00ED2B46"/>
    <w:rsid w:val="00EF39D2"/>
    <w:rsid w:val="00EF6C5F"/>
    <w:rsid w:val="00F06599"/>
    <w:rsid w:val="00F0756D"/>
    <w:rsid w:val="00F077A6"/>
    <w:rsid w:val="00F349BD"/>
    <w:rsid w:val="00F41BCD"/>
    <w:rsid w:val="00F75B48"/>
    <w:rsid w:val="00F8174C"/>
    <w:rsid w:val="00F909AC"/>
    <w:rsid w:val="00F91BBA"/>
    <w:rsid w:val="00F927F1"/>
    <w:rsid w:val="00FB4F3B"/>
    <w:rsid w:val="00FE2F73"/>
    <w:rsid w:val="00FE480F"/>
    <w:rsid w:val="00FE6442"/>
    <w:rsid w:val="00FF682D"/>
    <w:rsid w:val="00FF7987"/>
    <w:rsid w:val="09955743"/>
    <w:rsid w:val="18FD6245"/>
    <w:rsid w:val="25EE7D2E"/>
    <w:rsid w:val="3C68536C"/>
    <w:rsid w:val="3CD68441"/>
    <w:rsid w:val="45AD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8F3DE"/>
  <w15:chartTrackingRefBased/>
  <w15:docId w15:val="{0C5108C6-601A-4E1F-9934-BF5E8C31FB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C0C8D"/>
    <w:pPr>
      <w:spacing w:after="0" w:line="360" w:lineRule="auto"/>
    </w:pPr>
    <w:rPr>
      <w:rFonts w:ascii="DINPro-Regular" w:hAnsi="DINPro-Regular" w:cs="Arial"/>
      <w:color w:val="000000"/>
    </w:rPr>
  </w:style>
  <w:style w:type="paragraph" w:styleId="Kop1">
    <w:name w:val="heading 1"/>
    <w:basedOn w:val="Standaard"/>
    <w:next w:val="Standaard"/>
    <w:link w:val="Kop1Char"/>
    <w:uiPriority w:val="9"/>
    <w:qFormat/>
    <w:rsid w:val="00ED2B46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nhideWhenUsed/>
    <w:qFormat/>
    <w:rsid w:val="005D6C7E"/>
    <w:pPr>
      <w:spacing w:after="80"/>
      <w:outlineLvl w:val="1"/>
    </w:pPr>
    <w:rPr>
      <w:rFonts w:ascii="DINPro-Black" w:hAnsi="DINPro-Black"/>
      <w:b/>
      <w:color w:val="009BD9"/>
      <w:sz w:val="24"/>
      <w:szCs w:val="18"/>
      <w:lang w:val="en-US"/>
      <w14:textFill>
        <w14:solidFill>
          <w14:srgbClr w14:val="009BD9">
            <w14:lumMod w14:val="75000"/>
          </w14:srgbClr>
        </w14:solidFill>
      </w14:textFill>
    </w:rPr>
  </w:style>
  <w:style w:type="paragraph" w:styleId="Kop3">
    <w:name w:val="heading 3"/>
    <w:aliases w:val="NKBV Kop 3"/>
    <w:basedOn w:val="Standaard"/>
    <w:next w:val="Standaard"/>
    <w:link w:val="Kop3Char"/>
    <w:autoRedefine/>
    <w:uiPriority w:val="9"/>
    <w:qFormat/>
    <w:rsid w:val="00ED2B46"/>
    <w:pPr>
      <w:spacing w:before="280" w:after="80"/>
      <w:outlineLvl w:val="2"/>
    </w:pPr>
    <w:rPr>
      <w:b/>
      <w:color w:val="666666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8490F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8490F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8490F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8490F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8490F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8490F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NKBVKop1" w:customStyle="1">
    <w:name w:val="NKBV Kop 1"/>
    <w:basedOn w:val="Kop1"/>
    <w:autoRedefine/>
    <w:qFormat/>
    <w:rsid w:val="0036668A"/>
    <w:pPr>
      <w:keepNext w:val="0"/>
      <w:keepLines w:val="0"/>
      <w:framePr w:hSpace="141" w:wrap="around" w:hAnchor="margin" w:vAnchor="page" w:y="1597"/>
      <w:spacing w:before="0"/>
    </w:pPr>
    <w:rPr>
      <w:rFonts w:ascii="DINPro-Bold" w:hAnsi="DINPro-Bold" w:eastAsia="Arial" w:cs="Times New Roman"/>
      <w:b/>
      <w:bCs/>
      <w:color w:val="5BBF21"/>
      <w:sz w:val="36"/>
      <w:szCs w:val="36"/>
    </w:rPr>
  </w:style>
  <w:style w:type="character" w:styleId="Kop1Char" w:customStyle="1">
    <w:name w:val="Kop 1 Char"/>
    <w:basedOn w:val="Standaardalinea-lettertype"/>
    <w:link w:val="Kop1"/>
    <w:uiPriority w:val="9"/>
    <w:rsid w:val="00ED2B46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Kop2Char" w:customStyle="1">
    <w:name w:val="Kop 2 Char"/>
    <w:basedOn w:val="Standaardalinea-lettertype"/>
    <w:link w:val="Kop2"/>
    <w:rsid w:val="005D6C7E"/>
    <w:rPr>
      <w:rFonts w:ascii="DINPro-Black" w:hAnsi="DINPro-Black" w:cs="Arial"/>
      <w:b/>
      <w:color w:val="009BD9"/>
      <w:sz w:val="24"/>
      <w:szCs w:val="18"/>
      <w:lang w:val="en-US"/>
      <w14:textFill>
        <w14:solidFill>
          <w14:srgbClr w14:val="009BD9">
            <w14:lumMod w14:val="75000"/>
          </w14:srgbClr>
        </w14:solidFill>
      </w14:textFill>
    </w:rPr>
  </w:style>
  <w:style w:type="character" w:styleId="Kop3Char" w:customStyle="1">
    <w:name w:val="Kop 3 Char"/>
    <w:aliases w:val="NKBV Kop 3 Char"/>
    <w:basedOn w:val="Standaardalinea-lettertype"/>
    <w:link w:val="Kop3"/>
    <w:uiPriority w:val="9"/>
    <w:rsid w:val="00ED2B46"/>
    <w:rPr>
      <w:rFonts w:ascii="Arial" w:hAnsi="Arial" w:cs="Arial"/>
      <w:b/>
      <w:color w:val="666666"/>
      <w:sz w:val="24"/>
    </w:rPr>
  </w:style>
  <w:style w:type="paragraph" w:styleId="StandaardNKBV" w:customStyle="1">
    <w:name w:val="Standaard NKBV"/>
    <w:basedOn w:val="Standaard"/>
    <w:next w:val="Standaard"/>
    <w:link w:val="StandaardNKBVChar"/>
    <w:autoRedefine/>
    <w:qFormat/>
    <w:rsid w:val="00ED2B46"/>
  </w:style>
  <w:style w:type="character" w:styleId="StandaardNKBVChar" w:customStyle="1">
    <w:name w:val="Standaard NKBV Char"/>
    <w:basedOn w:val="Standaardalinea-lettertype"/>
    <w:link w:val="StandaardNKBV"/>
    <w:rsid w:val="00ED2B46"/>
    <w:rPr>
      <w:rFonts w:ascii="Arial" w:hAnsi="Arial" w:cs="Arial"/>
      <w:color w:val="000000"/>
    </w:rPr>
  </w:style>
  <w:style w:type="paragraph" w:styleId="opsomming" w:customStyle="1">
    <w:name w:val="opsomming"/>
    <w:basedOn w:val="Standaard"/>
    <w:link w:val="opsommingChar"/>
    <w:qFormat/>
    <w:rsid w:val="00861FEB"/>
    <w:pPr>
      <w:numPr>
        <w:numId w:val="2"/>
      </w:numPr>
      <w:ind w:left="360" w:hanging="360"/>
    </w:pPr>
  </w:style>
  <w:style w:type="character" w:styleId="opsommingChar" w:customStyle="1">
    <w:name w:val="opsomming Char"/>
    <w:basedOn w:val="Standaardalinea-lettertype"/>
    <w:link w:val="opsomming"/>
    <w:rsid w:val="00861FEB"/>
    <w:rPr>
      <w:rFonts w:ascii="Arial" w:hAnsi="Arial" w:cs="Arial"/>
      <w:color w:val="000000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38490F"/>
    <w:rPr>
      <w:rFonts w:eastAsiaTheme="majorEastAsia" w:cstheme="majorBidi"/>
      <w:i/>
      <w:iCs/>
      <w:color w:val="2E74B5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38490F"/>
    <w:rPr>
      <w:rFonts w:eastAsiaTheme="majorEastAsia" w:cstheme="majorBidi"/>
      <w:color w:val="2E74B5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38490F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38490F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38490F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3849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8490F"/>
    <w:pPr>
      <w:spacing w:after="80" w:line="240" w:lineRule="auto"/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38490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8490F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84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8490F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38490F"/>
    <w:rPr>
      <w:rFonts w:ascii="DINPro-Regular" w:hAnsi="DINPro-Regular" w:cs="Arial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8490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8490F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8490F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38490F"/>
    <w:rPr>
      <w:rFonts w:ascii="DINPro-Regular" w:hAnsi="DINPro-Regular" w:cs="Arial"/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8490F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3849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40BCE"/>
    <w:pPr>
      <w:spacing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D40BCE"/>
    <w:rPr>
      <w:rFonts w:ascii="DINPro-Regular" w:hAnsi="DINPro-Regular" w:cs="Arial"/>
      <w:color w:val="000000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40BCE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D40BCE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40BCE"/>
    <w:rPr>
      <w:rFonts w:ascii="DINPro-Regular" w:hAnsi="DINPro-Regular" w:cs="Arial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D40BCE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D40BCE"/>
    <w:rPr>
      <w:rFonts w:ascii="DINPro-Regular" w:hAnsi="DINPro-Regular" w:cs="Arial"/>
      <w:color w:val="000000"/>
    </w:rPr>
  </w:style>
  <w:style w:type="character" w:styleId="normaltextrun" w:customStyle="1">
    <w:name w:val="normaltextrun"/>
    <w:basedOn w:val="Standaardalinea-lettertype"/>
    <w:rsid w:val="00D40BCE"/>
  </w:style>
  <w:style w:type="character" w:styleId="eop" w:customStyle="1">
    <w:name w:val="eop"/>
    <w:basedOn w:val="Standaardalinea-lettertype"/>
    <w:rsid w:val="00D40BCE"/>
  </w:style>
  <w:style w:type="character" w:styleId="Zwaar">
    <w:name w:val="Strong"/>
    <w:basedOn w:val="Standaardalinea-lettertype"/>
    <w:uiPriority w:val="22"/>
    <w:qFormat/>
    <w:rsid w:val="00E744EC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87767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77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oukVenhorst\OneDrive%20-%20NKBV\Documenten\Aangepaste%20Office-sjablonen\Beoordelingsformulier%20PVB%20Template%20v6.dotx" TargetMode="External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38E0131A38845AB4EE90AAFE2EA9C" ma:contentTypeVersion="16" ma:contentTypeDescription="Een nieuw document maken." ma:contentTypeScope="" ma:versionID="0eebc880904c4d828a32175ecf86e538">
  <xsd:schema xmlns:xsd="http://www.w3.org/2001/XMLSchema" xmlns:xs="http://www.w3.org/2001/XMLSchema" xmlns:p="http://schemas.microsoft.com/office/2006/metadata/properties" xmlns:ns2="ad218982-aa21-40af-bd33-491f1b857508" xmlns:ns3="02fffefb-3193-4121-b42b-a77fa1eb4fe7" targetNamespace="http://schemas.microsoft.com/office/2006/metadata/properties" ma:root="true" ma:fieldsID="cb010d705e29711e24e8c37e1503a083" ns2:_="" ns3:_="">
    <xsd:import namespace="ad218982-aa21-40af-bd33-491f1b857508"/>
    <xsd:import namespace="02fffefb-3193-4121-b42b-a77fa1eb4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18982-aa21-40af-bd33-491f1b857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55b1bed-ad12-46c5-bd71-d2f12ba608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fefb-3193-4121-b42b-a77fa1eb4fe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241a466-3847-4a45-beea-280bfa8ad692}" ma:internalName="TaxCatchAll" ma:showField="CatchAllData" ma:web="02fffefb-3193-4121-b42b-a77fa1eb4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fffefb-3193-4121-b42b-a77fa1eb4fe7" xsi:nil="true"/>
    <lcf76f155ced4ddcb4097134ff3c332f xmlns="ad218982-aa21-40af-bd33-491f1b85750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2274C-B24C-4D50-AC48-941C76F99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18982-aa21-40af-bd33-491f1b857508"/>
    <ds:schemaRef ds:uri="02fffefb-3193-4121-b42b-a77fa1eb4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59D289-AC74-45BB-A136-E8DD1EEA79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2003B3-FC99-4133-949C-E304F2D3683D}">
  <ds:schemaRefs>
    <ds:schemaRef ds:uri="http://schemas.microsoft.com/office/2006/metadata/properties"/>
    <ds:schemaRef ds:uri="http://schemas.microsoft.com/office/infopath/2007/PartnerControls"/>
    <ds:schemaRef ds:uri="02fffefb-3193-4121-b42b-a77fa1eb4fe7"/>
    <ds:schemaRef ds:uri="ad218982-aa21-40af-bd33-491f1b857508"/>
  </ds:schemaRefs>
</ds:datastoreItem>
</file>

<file path=customXml/itemProps4.xml><?xml version="1.0" encoding="utf-8"?>
<ds:datastoreItem xmlns:ds="http://schemas.openxmlformats.org/officeDocument/2006/customXml" ds:itemID="{D6B3F6BC-FB03-4215-A486-34A58172BDB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Beoordelingsformulier PVB Template v6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Anouk Venhorst</dc:creator>
  <keywords/>
  <dc:description/>
  <lastModifiedBy>Anouk Venhorst</lastModifiedBy>
  <revision>11</revision>
  <dcterms:created xsi:type="dcterms:W3CDTF">2026-07-20T15:27:00.0000000Z</dcterms:created>
  <dcterms:modified xsi:type="dcterms:W3CDTF">2026-09-09T12:41:10.2966048Z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0x01010092938E0131A38845AB4EE90AAFE2EA9C</vt:lpwstr>
  </property>
  <property fmtid="{D5CDD505-2E9C-101B-9397-08002B2CF9AE}" pid="3" name="MediaServiceImageTags">
    <vt:lpwstr/>
  </property>
</Properties>
</file>